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71F34" w14:textId="77777777" w:rsidR="00A709F8" w:rsidRDefault="00CB535E" w:rsidP="00A709F8">
      <w:pPr>
        <w:pStyle w:val="WTDBArbeitsblatt11pt"/>
      </w:pPr>
      <w:r w:rsidRPr="00E7641A">
        <w:rPr>
          <w:b w:val="0"/>
          <w:bCs w:val="0"/>
        </w:rPr>
        <w:drawing>
          <wp:anchor distT="0" distB="1905" distL="114300" distR="114935" simplePos="0" relativeHeight="251926528" behindDoc="0" locked="0" layoutInCell="1" allowOverlap="1" wp14:anchorId="4BC6DC03" wp14:editId="60E99815">
            <wp:simplePos x="0" y="0"/>
            <wp:positionH relativeFrom="column">
              <wp:posOffset>3231515</wp:posOffset>
            </wp:positionH>
            <wp:positionV relativeFrom="paragraph">
              <wp:posOffset>65405</wp:posOffset>
            </wp:positionV>
            <wp:extent cx="598805" cy="594995"/>
            <wp:effectExtent l="38100" t="0" r="0" b="0"/>
            <wp:wrapNone/>
            <wp:docPr id="8" name="Grafi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1246852">
                      <a:off x="0" y="0"/>
                      <a:ext cx="598805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509632" behindDoc="0" locked="0" layoutInCell="1" allowOverlap="1" wp14:anchorId="7E976126" wp14:editId="6E42AB7C">
            <wp:simplePos x="0" y="0"/>
            <wp:positionH relativeFrom="column">
              <wp:posOffset>-32385</wp:posOffset>
            </wp:positionH>
            <wp:positionV relativeFrom="paragraph">
              <wp:posOffset>-852805</wp:posOffset>
            </wp:positionV>
            <wp:extent cx="2376000" cy="588530"/>
            <wp:effectExtent l="0" t="0" r="0" b="0"/>
            <wp:wrapNone/>
            <wp:docPr id="1444630906" name="Grafik 1444630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630906" name="Grafik 1444630906"/>
                    <pic:cNvPicPr/>
                  </pic:nvPicPr>
                  <pic:blipFill rotWithShape="1"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rcRect l="8365" r="8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58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9F8" w:rsidRPr="00136001">
        <w:t>Arbeitsblatt</w:t>
      </w:r>
      <w:r w:rsidR="00A709F8" w:rsidRPr="0065368A">
        <w:t xml:space="preserve"> </w:t>
      </w:r>
      <w:r w:rsidR="00E06403">
        <w:t>1</w:t>
      </w:r>
    </w:p>
    <w:p w14:paraId="6265010E" w14:textId="77777777" w:rsidR="00A709F8" w:rsidRDefault="00A709F8" w:rsidP="00A709F8">
      <w:pPr>
        <w:pStyle w:val="WTDBHeadline21pt"/>
        <w:rPr>
          <w:noProof/>
        </w:rPr>
      </w:pPr>
      <w:r>
        <w:rPr>
          <w:noProof/>
        </w:rPr>
        <w:t>Suchsel</w:t>
      </w:r>
    </w:p>
    <w:tbl>
      <w:tblPr>
        <w:tblStyle w:val="Tabellenraster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5"/>
        <w:gridCol w:w="279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</w:tblGrid>
      <w:tr w:rsidR="00CB535E" w14:paraId="3709A80F" w14:textId="77777777" w:rsidTr="00EA35DE">
        <w:trPr>
          <w:trHeight w:hRule="exact" w:val="369"/>
        </w:trPr>
        <w:tc>
          <w:tcPr>
            <w:tcW w:w="4605" w:type="dxa"/>
            <w:vMerge w:val="restart"/>
            <w:tcMar>
              <w:left w:w="0" w:type="dxa"/>
              <w:right w:w="0" w:type="dxa"/>
            </w:tcMar>
          </w:tcPr>
          <w:p w14:paraId="57E656F8" w14:textId="77777777" w:rsidR="00CB535E" w:rsidRDefault="00CB535E" w:rsidP="00CB535E">
            <w:pPr>
              <w:pStyle w:val="WTDB2024Aufgabenstellung"/>
              <w:rPr>
                <w:rStyle w:val="WTDBNumerierungfarbiggro"/>
              </w:rPr>
            </w:pPr>
            <w:r w:rsidRPr="00CB535E">
              <w:rPr>
                <w:bCs/>
              </w:rPr>
              <w:t>Finde mindestens fünf Wörter, die zur Geschichte passen. Kreise sie ein. Schreibe zu drei Wörtern jeweils einen Satz.</w:t>
            </w:r>
            <w:r>
              <w:rPr>
                <w:bCs/>
              </w:rPr>
              <w:br/>
            </w:r>
          </w:p>
          <w:p w14:paraId="3AA33C9D" w14:textId="77777777" w:rsidR="00CB535E" w:rsidRPr="00547D14" w:rsidRDefault="00CB535E" w:rsidP="00CB535E">
            <w:pPr>
              <w:pStyle w:val="WTDBAufzhlung1"/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</w:t>
            </w:r>
            <w:r>
              <w:rPr>
                <w:rStyle w:val="WTDBSchreiblinie"/>
                <w:bCs w:val="0"/>
              </w:rPr>
              <w:br/>
            </w:r>
            <w:r w:rsidRPr="00EA35DE">
              <w:rPr>
                <w:rStyle w:val="WTDBSchreiblinie"/>
                <w:b w:val="0"/>
              </w:rPr>
              <w:t>_____________________________</w:t>
            </w:r>
            <w:r>
              <w:rPr>
                <w:rStyle w:val="WTDBSchreiblinie"/>
                <w:bCs w:val="0"/>
              </w:rPr>
              <w:br/>
            </w:r>
            <w:r w:rsidRPr="00EA35DE">
              <w:rPr>
                <w:rStyle w:val="WTDBSchreiblinie"/>
                <w:b w:val="0"/>
              </w:rPr>
              <w:t>_____________________________</w:t>
            </w:r>
            <w:r>
              <w:rPr>
                <w:rStyle w:val="WTDBSchreiblinie"/>
                <w:bCs w:val="0"/>
              </w:rPr>
              <w:br/>
            </w:r>
          </w:p>
          <w:p w14:paraId="235928AE" w14:textId="77777777" w:rsidR="00CB535E" w:rsidRPr="00547D14" w:rsidRDefault="00CB535E" w:rsidP="00CB535E">
            <w:pPr>
              <w:pStyle w:val="WTDBAufzhlung1"/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</w:t>
            </w:r>
            <w:r>
              <w:rPr>
                <w:rStyle w:val="WTDBSchreiblinie"/>
                <w:bCs w:val="0"/>
              </w:rPr>
              <w:br/>
            </w:r>
            <w:r w:rsidRPr="00EA35DE">
              <w:rPr>
                <w:rStyle w:val="WTDBSchreiblinie"/>
                <w:b w:val="0"/>
              </w:rPr>
              <w:t>_____________________________</w:t>
            </w:r>
            <w:r>
              <w:rPr>
                <w:rStyle w:val="WTDBSchreiblinie"/>
                <w:bCs w:val="0"/>
              </w:rPr>
              <w:br/>
            </w:r>
            <w:r w:rsidRPr="00EA35DE">
              <w:rPr>
                <w:rStyle w:val="WTDBSchreiblinie"/>
                <w:b w:val="0"/>
              </w:rPr>
              <w:t>_____________________________</w:t>
            </w:r>
          </w:p>
          <w:p w14:paraId="2E7A664A" w14:textId="77777777" w:rsidR="00CB535E" w:rsidRPr="00547D14" w:rsidRDefault="00CB535E" w:rsidP="00CB535E">
            <w:pPr>
              <w:pStyle w:val="WTDBSchreiblinien"/>
              <w:spacing w:after="120" w:line="342" w:lineRule="exact"/>
              <w:rPr>
                <w:rStyle w:val="WTDBSchreiblinie"/>
                <w:bCs/>
              </w:rPr>
            </w:pPr>
            <w:r w:rsidRPr="00547D14">
              <w:rPr>
                <w:rStyle w:val="WTDBSchreiblinie"/>
                <w:bCs/>
              </w:rPr>
              <w:t xml:space="preserve">   </w:t>
            </w:r>
          </w:p>
          <w:p w14:paraId="28B2FEE0" w14:textId="77777777" w:rsidR="00CB535E" w:rsidRPr="00547D14" w:rsidRDefault="00CB535E" w:rsidP="00CB535E">
            <w:pPr>
              <w:pStyle w:val="WTDBSchreiblinien"/>
              <w:spacing w:after="120" w:line="342" w:lineRule="exact"/>
              <w:rPr>
                <w:rStyle w:val="WTDBSchreiblinie"/>
                <w:bCs/>
              </w:rPr>
            </w:pPr>
            <w:r w:rsidRPr="00547D14">
              <w:rPr>
                <w:rStyle w:val="WTDBNumerierungfarbiggro"/>
                <w:rFonts w:ascii="Georgia" w:hAnsi="Georgia"/>
                <w:bCs/>
                <w:color w:val="003770"/>
              </w:rPr>
              <w:t>2.</w:t>
            </w:r>
            <w:r w:rsidRPr="00547D14">
              <w:rPr>
                <w:rStyle w:val="WTDBNumerierungfarbiggro"/>
                <w:bCs/>
              </w:rPr>
              <w:t xml:space="preserve"> </w:t>
            </w:r>
            <w:r w:rsidRPr="00547D14">
              <w:rPr>
                <w:rStyle w:val="WTDBSchreiblinie"/>
                <w:bCs/>
              </w:rPr>
              <w:t>__________________________________</w:t>
            </w:r>
          </w:p>
          <w:p w14:paraId="75E8909E" w14:textId="77777777" w:rsidR="00CB535E" w:rsidRPr="00547D14" w:rsidRDefault="00CB535E" w:rsidP="00CB535E">
            <w:pPr>
              <w:pStyle w:val="WTDBSchreiblinien"/>
              <w:spacing w:after="120" w:line="342" w:lineRule="exact"/>
              <w:rPr>
                <w:rStyle w:val="WTDBSchreiblinie"/>
                <w:bCs/>
              </w:rPr>
            </w:pPr>
            <w:r w:rsidRPr="00547D14">
              <w:rPr>
                <w:rStyle w:val="WTDBSchreiblinie"/>
                <w:bCs/>
              </w:rPr>
              <w:t xml:space="preserve">    ___________________________________</w:t>
            </w:r>
          </w:p>
          <w:p w14:paraId="7600F4E8" w14:textId="77777777" w:rsidR="00CB535E" w:rsidRPr="001824A3" w:rsidRDefault="00CB535E" w:rsidP="00CB535E">
            <w:pPr>
              <w:pStyle w:val="WTDBSchreiblinien"/>
              <w:spacing w:after="120" w:line="342" w:lineRule="exact"/>
              <w:rPr>
                <w:rStyle w:val="WTDBNumerierungfarbiggro"/>
              </w:rPr>
            </w:pPr>
            <w:r w:rsidRPr="00547D14">
              <w:rPr>
                <w:rStyle w:val="WTDBSchreiblinie"/>
                <w:bCs/>
              </w:rPr>
              <w:t xml:space="preserve">    ___________________________________</w:t>
            </w: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1DC05DB2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1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77D7416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1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7F571D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A</w:t>
            </w:r>
          </w:p>
        </w:tc>
        <w:tc>
          <w:tcPr>
            <w:tcW w:w="390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E1D72D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N</w:t>
            </w:r>
          </w:p>
        </w:tc>
        <w:tc>
          <w:tcPr>
            <w:tcW w:w="391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ACC6AB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  <w:tc>
          <w:tcPr>
            <w:tcW w:w="390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F27C86C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A</w:t>
            </w:r>
          </w:p>
        </w:tc>
        <w:tc>
          <w:tcPr>
            <w:tcW w:w="391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440C96E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  <w:tc>
          <w:tcPr>
            <w:tcW w:w="390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47C2D8C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1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7AEC0A4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0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C525AD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L</w:t>
            </w:r>
          </w:p>
        </w:tc>
        <w:tc>
          <w:tcPr>
            <w:tcW w:w="391" w:type="dxa"/>
            <w:tcBorders>
              <w:top w:val="single" w:sz="1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0E74EF3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M</w:t>
            </w:r>
          </w:p>
        </w:tc>
      </w:tr>
      <w:tr w:rsidR="00CB535E" w14:paraId="61492E2D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08811F32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5C96692D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14DBD0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E59EC5E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G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ACDB3C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076CD3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B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8AB4405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Z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D5D3E8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K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D3451D4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7B33FFD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4EBB6E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K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31D55C7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</w:tr>
      <w:tr w:rsidR="00CB535E" w14:paraId="3D8C983C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4F7D523B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15C89221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A9AB6A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C5E2D7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403E1D0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3FAB465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3E7334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O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7A6E13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819E9B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L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52723C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N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994B2D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A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089E576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</w:tr>
      <w:tr w:rsidR="00CB535E" w14:paraId="5F7FB1BC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55B91302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381B0C11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0AAC7F0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C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2C4FAE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X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9DA836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P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EEEF13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FA8024E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Z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B6D167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A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303D2E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H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4BEFBE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DD29CC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23D5E35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</w:tr>
      <w:tr w:rsidR="00CB535E" w14:paraId="4C30A60C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40D2626C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62169D01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8920C0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O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5E51CA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N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188E28C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O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B67F15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DA1B62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FD698AB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L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6AB941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F5C0FA3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9D0DAA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1C60E4A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</w:tr>
      <w:tr w:rsidR="00CB535E" w14:paraId="72D4C23D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015EE9DD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313E6C0C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2C3DB0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O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EB5A81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P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9FF548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35A796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C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0F09E1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K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9EDB63E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K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F7532D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W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E2CB63B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457B18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1342557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M</w:t>
            </w:r>
          </w:p>
        </w:tc>
      </w:tr>
      <w:tr w:rsidR="00CB535E" w14:paraId="421A2C74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672C9778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34BBB36E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FDF5ED3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74592A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317EDE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80DA914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O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F1C4405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A6A7944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1BAEC8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D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B102A05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628BFC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A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64523DC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G</w:t>
            </w:r>
          </w:p>
        </w:tc>
      </w:tr>
      <w:tr w:rsidR="00CB535E" w14:paraId="18D2774F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01283A75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7F574596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215765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C69CDBC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2066EE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BD86F73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9387414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N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5CA134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D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452A034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0D8A5B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N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625A0125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G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31EAD3F7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</w:tr>
      <w:tr w:rsidR="00CB535E" w14:paraId="7997AAB7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5D37DD9A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433D36DC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E6E6E90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0D945F9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Z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023A5BB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Q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4299BF2A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D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F478BF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16D2720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F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226D5FD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L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5901B6A2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J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8" w:space="0" w:color="00E0FF"/>
            </w:tcBorders>
            <w:vAlign w:val="center"/>
          </w:tcPr>
          <w:p w14:paraId="31C8394C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8" w:space="0" w:color="00E0FF"/>
            </w:tcBorders>
            <w:vAlign w:val="center"/>
          </w:tcPr>
          <w:p w14:paraId="694AE74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</w:tr>
      <w:tr w:rsidR="00CB535E" w14:paraId="6D897AA6" w14:textId="77777777" w:rsidTr="00EA35DE">
        <w:trPr>
          <w:trHeight w:hRule="exact" w:val="369"/>
        </w:trPr>
        <w:tc>
          <w:tcPr>
            <w:tcW w:w="4605" w:type="dxa"/>
            <w:vMerge/>
            <w:tcMar>
              <w:left w:w="0" w:type="dxa"/>
              <w:right w:w="0" w:type="dxa"/>
            </w:tcMar>
          </w:tcPr>
          <w:p w14:paraId="4A7D2E75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279" w:type="dxa"/>
            <w:tcBorders>
              <w:right w:val="single" w:sz="18" w:space="0" w:color="00E0FF"/>
            </w:tcBorders>
          </w:tcPr>
          <w:p w14:paraId="3F6C21A2" w14:textId="77777777" w:rsidR="00CB535E" w:rsidRPr="00124B5E" w:rsidRDefault="00CB535E" w:rsidP="00CB535E">
            <w:pPr>
              <w:jc w:val="center"/>
              <w:rPr>
                <w:rFonts w:ascii="Arial" w:hAnsi="Arial" w:cs="Arial"/>
                <w:b/>
                <w:bCs/>
                <w:color w:val="8D982A"/>
                <w:sz w:val="18"/>
              </w:rPr>
            </w:pPr>
          </w:p>
        </w:tc>
        <w:tc>
          <w:tcPr>
            <w:tcW w:w="390" w:type="dxa"/>
            <w:tcBorders>
              <w:top w:val="single" w:sz="8" w:space="0" w:color="00E0FF"/>
              <w:left w:val="single" w:sz="1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3253299B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U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3B6FEC69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Z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4FCD4E76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1247E84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6BA786D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T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14EDFBFF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R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08E9172B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712A8291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I</w:t>
            </w:r>
          </w:p>
        </w:tc>
        <w:tc>
          <w:tcPr>
            <w:tcW w:w="390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8" w:space="0" w:color="00E0FF"/>
            </w:tcBorders>
            <w:vAlign w:val="center"/>
          </w:tcPr>
          <w:p w14:paraId="06DFEC7D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S</w:t>
            </w:r>
          </w:p>
        </w:tc>
        <w:tc>
          <w:tcPr>
            <w:tcW w:w="391" w:type="dxa"/>
            <w:tcBorders>
              <w:top w:val="single" w:sz="8" w:space="0" w:color="00E0FF"/>
              <w:left w:val="single" w:sz="8" w:space="0" w:color="00E0FF"/>
              <w:bottom w:val="single" w:sz="18" w:space="0" w:color="00E0FF"/>
              <w:right w:val="single" w:sz="18" w:space="0" w:color="00E0FF"/>
            </w:tcBorders>
            <w:vAlign w:val="center"/>
          </w:tcPr>
          <w:p w14:paraId="57803BF8" w14:textId="77777777" w:rsidR="00CB535E" w:rsidRPr="00E06403" w:rsidRDefault="00CB535E" w:rsidP="00CB535E">
            <w:pPr>
              <w:pStyle w:val="WTDBArbeitsblatt11pt"/>
              <w:jc w:val="center"/>
              <w:rPr>
                <w:rFonts w:cs="Arial"/>
                <w:szCs w:val="20"/>
              </w:rPr>
            </w:pPr>
            <w:r w:rsidRPr="008E354E">
              <w:t>E</w:t>
            </w:r>
          </w:p>
        </w:tc>
      </w:tr>
      <w:tr w:rsidR="00212039" w14:paraId="1A3FD858" w14:textId="77777777" w:rsidTr="00A41C04">
        <w:trPr>
          <w:trHeight w:val="1418"/>
        </w:trPr>
        <w:tc>
          <w:tcPr>
            <w:tcW w:w="8789" w:type="dxa"/>
            <w:gridSpan w:val="12"/>
            <w:tcMar>
              <w:top w:w="57" w:type="dxa"/>
              <w:left w:w="0" w:type="dxa"/>
              <w:right w:w="0" w:type="dxa"/>
            </w:tcMar>
          </w:tcPr>
          <w:p w14:paraId="4E331F2D" w14:textId="77777777" w:rsidR="00212039" w:rsidRPr="00547D14" w:rsidRDefault="00212039" w:rsidP="00547D14">
            <w:pPr>
              <w:pStyle w:val="WTDBAufzhlung1"/>
              <w:rPr>
                <w:sz w:val="24"/>
                <w:szCs w:val="24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______________________________________________</w:t>
            </w:r>
            <w:r w:rsidR="00547D14" w:rsidRPr="00EA35DE">
              <w:rPr>
                <w:rStyle w:val="WTDBSchreiblinie"/>
                <w:b w:val="0"/>
                <w:bCs w:val="0"/>
              </w:rPr>
              <w:t>_____________</w:t>
            </w:r>
            <w:r w:rsidRPr="00EA35DE">
              <w:rPr>
                <w:rStyle w:val="WTDBSchreiblinie"/>
                <w:b w:val="0"/>
                <w:bCs w:val="0"/>
              </w:rPr>
              <w:t>__</w:t>
            </w:r>
            <w:r w:rsidR="00547D14">
              <w:rPr>
                <w:rStyle w:val="WTDBSchreiblinie"/>
                <w:b w:val="0"/>
              </w:rPr>
              <w:br/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________________________________________________</w:t>
            </w:r>
            <w:r w:rsidR="00547D14" w:rsidRPr="00EA35DE">
              <w:rPr>
                <w:rStyle w:val="WTDBSchreiblinie"/>
                <w:b w:val="0"/>
                <w:bCs w:val="0"/>
              </w:rPr>
              <w:t>_____________</w:t>
            </w:r>
            <w:r w:rsidR="00547D14">
              <w:rPr>
                <w:rStyle w:val="WTDBSchreiblinie"/>
              </w:rPr>
              <w:br/>
            </w:r>
            <w:r w:rsidR="00547D14" w:rsidRPr="00EA35DE">
              <w:rPr>
                <w:rStyle w:val="WTDBSchreiblinie"/>
                <w:b w:val="0"/>
                <w:bCs w:val="0"/>
              </w:rPr>
              <w:t>_____________________________________________________________</w:t>
            </w:r>
          </w:p>
        </w:tc>
      </w:tr>
    </w:tbl>
    <w:p w14:paraId="1E5B5707" w14:textId="77777777" w:rsidR="00A709F8" w:rsidRDefault="004C0791" w:rsidP="00212039">
      <w:pPr>
        <w:pStyle w:val="WTDBHeadline21pt"/>
        <w:rPr>
          <w:noProof/>
        </w:rPr>
      </w:pPr>
      <w:r w:rsidRPr="00E7641A">
        <w:rPr>
          <w:b w:val="0"/>
          <w:bCs/>
          <w:noProof/>
        </w:rPr>
        <w:drawing>
          <wp:anchor distT="0" distB="1905" distL="114300" distR="114935" simplePos="0" relativeHeight="252820480" behindDoc="0" locked="0" layoutInCell="1" allowOverlap="1" wp14:anchorId="1C33329D" wp14:editId="4704A753">
            <wp:simplePos x="0" y="0"/>
            <wp:positionH relativeFrom="column">
              <wp:posOffset>2778760</wp:posOffset>
            </wp:positionH>
            <wp:positionV relativeFrom="paragraph">
              <wp:posOffset>188630</wp:posOffset>
            </wp:positionV>
            <wp:extent cx="660791" cy="452120"/>
            <wp:effectExtent l="0" t="0" r="0" b="5080"/>
            <wp:wrapNone/>
            <wp:docPr id="2116255897" name="Grafik 21162558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55897" name="Grafik 2116255897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91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35E">
        <w:rPr>
          <w:noProof/>
        </w:rPr>
        <w:t>Wer bin ich?</w:t>
      </w:r>
    </w:p>
    <w:p w14:paraId="31265DB8" w14:textId="77777777" w:rsidR="004D4E37" w:rsidRPr="00083308" w:rsidRDefault="00A41C04" w:rsidP="00B047DF">
      <w:pPr>
        <w:pStyle w:val="WTDB2024Aufgabenstellung"/>
      </w:pPr>
      <w:r>
        <w:rPr>
          <w:bCs/>
        </w:rPr>
        <mc:AlternateContent>
          <mc:Choice Requires="wpg">
            <w:drawing>
              <wp:anchor distT="0" distB="0" distL="114300" distR="114300" simplePos="0" relativeHeight="252814336" behindDoc="0" locked="0" layoutInCell="1" allowOverlap="1" wp14:anchorId="1B1FDCF9" wp14:editId="05788AAC">
                <wp:simplePos x="0" y="0"/>
                <wp:positionH relativeFrom="column">
                  <wp:posOffset>4287193</wp:posOffset>
                </wp:positionH>
                <wp:positionV relativeFrom="paragraph">
                  <wp:posOffset>152684</wp:posOffset>
                </wp:positionV>
                <wp:extent cx="2105025" cy="4510397"/>
                <wp:effectExtent l="0" t="0" r="3175" b="11430"/>
                <wp:wrapNone/>
                <wp:docPr id="482589902" name="Gruppieren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5025" cy="4510397"/>
                          <a:chOff x="0" y="0"/>
                          <a:chExt cx="2105146" cy="4510999"/>
                        </a:xfrm>
                      </wpg:grpSpPr>
                      <wpg:grpSp>
                        <wpg:cNvPr id="1752367332" name="Gruppieren 50"/>
                        <wpg:cNvGrpSpPr/>
                        <wpg:grpSpPr>
                          <a:xfrm>
                            <a:off x="0" y="0"/>
                            <a:ext cx="1950085" cy="748064"/>
                            <a:chOff x="-224541" y="284221"/>
                            <a:chExt cx="1950874" cy="748987"/>
                          </a:xfrm>
                        </wpg:grpSpPr>
                        <wps:wsp>
                          <wps:cNvPr id="614716129" name="Textfeld 1"/>
                          <wps:cNvSpPr txBox="1"/>
                          <wps:spPr>
                            <a:xfrm>
                              <a:off x="-102939" y="284221"/>
                              <a:ext cx="1829272" cy="60262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5240" cap="rnd">
                              <a:solidFill>
                                <a:srgbClr val="00E0FF"/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57D76F39" w14:textId="77777777" w:rsidR="004C0791" w:rsidRPr="001822C8" w:rsidRDefault="00CB535E" w:rsidP="004C0791">
                                <w:r>
                                  <w:t>„Ich habe mir schon lange einen Hund gewünscht.“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3600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76746847" name="Grafik 1054638328"/>
                            <pic:cNvPicPr>
                              <a:picLocks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rcRect l="-326" r="-326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224541" y="743090"/>
                              <a:ext cx="289995" cy="290118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972929763" name="Gruppieren 50"/>
                        <wpg:cNvGrpSpPr/>
                        <wpg:grpSpPr>
                          <a:xfrm>
                            <a:off x="386499" y="782425"/>
                            <a:ext cx="1718647" cy="831739"/>
                            <a:chOff x="428665" y="207902"/>
                            <a:chExt cx="1719758" cy="833127"/>
                          </a:xfrm>
                        </wpg:grpSpPr>
                        <wps:wsp>
                          <wps:cNvPr id="1093671678" name="Textfeld 1"/>
                          <wps:cNvSpPr txBox="1"/>
                          <wps:spPr>
                            <a:xfrm>
                              <a:off x="428665" y="207902"/>
                              <a:ext cx="1556634" cy="67856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5240" cap="rnd">
                              <a:solidFill>
                                <a:srgbClr val="00E0FF"/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7584BFC5" w14:textId="77777777" w:rsidR="004C0791" w:rsidRPr="001822C8" w:rsidRDefault="00CB535E" w:rsidP="004C0791">
                                <w:r>
                                  <w:t>„Ich habe die Zeichnung gefunden und den DELIOR X2E gebaut.“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3600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16860718" name="Grafik 1054638328"/>
                            <pic:cNvPicPr>
                              <a:picLocks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rcRect l="-4944" t="-1980" r="-7556" b="-1059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4296" y="716489"/>
                              <a:ext cx="324127" cy="32454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949681484" name="Gruppieren 50"/>
                        <wpg:cNvGrpSpPr/>
                        <wpg:grpSpPr>
                          <a:xfrm>
                            <a:off x="705075" y="3270742"/>
                            <a:ext cx="1263582" cy="1240257"/>
                            <a:chOff x="633530" y="-232431"/>
                            <a:chExt cx="1264969" cy="1242349"/>
                          </a:xfrm>
                        </wpg:grpSpPr>
                        <wps:wsp>
                          <wps:cNvPr id="290612140" name="Textfeld 1"/>
                          <wps:cNvSpPr txBox="1"/>
                          <wps:spPr>
                            <a:xfrm>
                              <a:off x="788024" y="-61269"/>
                              <a:ext cx="1110475" cy="107118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5240" cap="rnd">
                              <a:solidFill>
                                <a:srgbClr val="00E0FF"/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0DFCBD52" w14:textId="77777777" w:rsidR="004C0791" w:rsidRPr="001822C8" w:rsidRDefault="006E4B0B" w:rsidP="004C0791">
                                <w:r>
                                  <w:t>„</w:t>
                                </w:r>
                                <w:r w:rsidR="00CB535E">
                                  <w:t>Ich wohne in einem Hochhaus, an dem außen Obst und Gemüse wachsen.“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17284022" name="Grafik 1054638328"/>
                            <pic:cNvPicPr>
                              <a:picLocks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rcRect l="-6765" t="-2524" r="-5770" b="-9976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33530" y="-232431"/>
                              <a:ext cx="324262" cy="324346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FDCF9" id="Gruppieren 63" o:spid="_x0000_s1026" style="position:absolute;margin-left:337.55pt;margin-top:12pt;width:165.75pt;height:355.15pt;z-index:252814336;mso-height-relative:margin" coordsize="21051,4510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">
                <v:group id="Gruppieren 50" o:spid="_x0000_s1027" style="position:absolute;width:19500;height:7480" coordorigin="-2245,2842" coordsize="19508,7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1" o:spid="_x0000_s1028" type="#_x0000_t202" style="position:absolute;left:-1029;top:2842;width:18292;height:6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" fillcolor="white [3201]" strokecolor="#00e0ff" strokeweight="1.2pt">
                    <v:stroke endcap="round"/>
                    <v:textbox inset=",1mm">
                      <w:txbxContent>
                        <w:p w14:paraId="57D76F39" w14:textId="77777777" w:rsidR="004C0791" w:rsidRPr="001822C8" w:rsidRDefault="00CB535E" w:rsidP="004C0791">
                          <w:r>
                            <w:t>„Ich habe mir schon lange einen Hund gewünscht.“</w:t>
                          </w:r>
                        </w:p>
                      </w:txbxContent>
                    </v:textbox>
                  </v:shape>
                  <v:shape id="Grafik 1054638328" o:spid="_x0000_s1029" type="#_x0000_t75" style="position:absolute;left:-2245;top:7430;width:2899;height:2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">
                    <v:imagedata r:id="rId16" o:title="" cropleft="-214f" cropright="-214f"/>
                    <o:lock v:ext="edit" aspectratio="f"/>
                  </v:shape>
                </v:group>
                <v:group id="Gruppieren 50" o:spid="_x0000_s1030" style="position:absolute;left:3864;top:7824;width:17187;height:8317" coordorigin="4286,2079" coordsize="17197,8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">
                  <v:shape id="Textfeld 1" o:spid="_x0000_s1031" type="#_x0000_t202" style="position:absolute;left:4286;top:2079;width:15566;height:6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" fillcolor="white [3201]" strokecolor="#00e0ff" strokeweight="1.2pt">
                    <v:stroke endcap="round"/>
                    <v:textbox inset=",1mm">
                      <w:txbxContent>
                        <w:p w14:paraId="7584BFC5" w14:textId="77777777" w:rsidR="004C0791" w:rsidRPr="001822C8" w:rsidRDefault="00CB535E" w:rsidP="004C0791">
                          <w:r>
                            <w:t>„Ich habe die Zeichnung gefunden und den DELIOR X2E gebaut.“</w:t>
                          </w:r>
                        </w:p>
                      </w:txbxContent>
                    </v:textbox>
                  </v:shape>
                  <v:shape id="Grafik 1054638328" o:spid="_x0000_s1032" type="#_x0000_t75" style="position:absolute;left:18242;top:7164;width:3242;height:3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">
                    <v:imagedata r:id="rId16" o:title="" croptop="-1298f" cropbottom="-6941f" cropleft="-3240f" cropright="-4952f"/>
                    <o:lock v:ext="edit" aspectratio="f"/>
                  </v:shape>
                </v:group>
                <v:group id="Gruppieren 50" o:spid="_x0000_s1033" style="position:absolute;left:7050;top:32707;width:12636;height:12402" coordorigin="6335,-2324" coordsize="12649,12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">
                  <v:shape id="Textfeld 1" o:spid="_x0000_s1034" type="#_x0000_t202" style="position:absolute;left:7880;top:-612;width:11104;height:10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" fillcolor="white [3201]" strokecolor="#00e0ff" strokeweight="1.2pt">
                    <v:stroke endcap="round"/>
                    <v:textbox>
                      <w:txbxContent>
                        <w:p w14:paraId="0DFCBD52" w14:textId="77777777" w:rsidR="004C0791" w:rsidRPr="001822C8" w:rsidRDefault="006E4B0B" w:rsidP="004C0791">
                          <w:r>
                            <w:t>„</w:t>
                          </w:r>
                          <w:r w:rsidR="00CB535E">
                            <w:t>Ich wohne in einem Hochhaus, an dem außen Obst und Gemüse wachsen.“</w:t>
                          </w:r>
                        </w:p>
                      </w:txbxContent>
                    </v:textbox>
                  </v:shape>
                  <v:shape id="Grafik 1054638328" o:spid="_x0000_s1035" type="#_x0000_t75" style="position:absolute;left:6335;top:-2324;width:3242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">
                    <v:imagedata r:id="rId16" o:title="" croptop="-1654f" cropbottom="-6538f" cropleft="-4434f" cropright="-3781f"/>
                    <o:lock v:ext="edit" aspectratio="f"/>
                  </v:shape>
                </v:group>
              </v:group>
            </w:pict>
          </mc:Fallback>
        </mc:AlternateContent>
      </w:r>
      <w:r w:rsidR="00CB535E" w:rsidRPr="00CB535E">
        <w:rPr>
          <w:bCs/>
        </w:rPr>
        <w:t>Welcher Satz passt zu welcher Figur? Ordne zu.</w:t>
      </w:r>
    </w:p>
    <w:tbl>
      <w:tblPr>
        <w:tblStyle w:val="Tabellenraster"/>
        <w:tblW w:w="9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5"/>
        <w:gridCol w:w="283"/>
        <w:gridCol w:w="5245"/>
      </w:tblGrid>
      <w:tr w:rsidR="004C0791" w14:paraId="7901EA0F" w14:textId="77777777" w:rsidTr="0089252E">
        <w:trPr>
          <w:trHeight w:val="5670"/>
        </w:trPr>
        <w:tc>
          <w:tcPr>
            <w:tcW w:w="4385" w:type="dxa"/>
            <w:tcMar>
              <w:left w:w="0" w:type="dxa"/>
              <w:right w:w="0" w:type="dxa"/>
            </w:tcMar>
          </w:tcPr>
          <w:p w14:paraId="27E61BD6" w14:textId="77777777" w:rsidR="004C0791" w:rsidRDefault="00A41C04" w:rsidP="004D4E37">
            <w:pPr>
              <w:pStyle w:val="WTDBWortboxtext"/>
              <w:jc w:val="left"/>
            </w:pPr>
            <w:r>
              <w:rPr>
                <w:bCs w:val="0"/>
              </w:rPr>
              <mc:AlternateContent>
                <mc:Choice Requires="wpg">
                  <w:drawing>
                    <wp:anchor distT="0" distB="0" distL="114300" distR="114300" simplePos="0" relativeHeight="252807168" behindDoc="0" locked="0" layoutInCell="1" allowOverlap="1" wp14:anchorId="327FA25D" wp14:editId="24530FE7">
                      <wp:simplePos x="0" y="0"/>
                      <wp:positionH relativeFrom="column">
                        <wp:posOffset>-832</wp:posOffset>
                      </wp:positionH>
                      <wp:positionV relativeFrom="paragraph">
                        <wp:posOffset>192717</wp:posOffset>
                      </wp:positionV>
                      <wp:extent cx="3375660" cy="4299655"/>
                      <wp:effectExtent l="0" t="0" r="2540" b="5715"/>
                      <wp:wrapNone/>
                      <wp:docPr id="2098932335" name="Gruppieren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5660" cy="4299655"/>
                                <a:chOff x="0" y="0"/>
                                <a:chExt cx="3375660" cy="4299666"/>
                              </a:xfrm>
                            </wpg:grpSpPr>
                            <wpg:grpSp>
                              <wpg:cNvPr id="736900560" name="Gruppieren 50"/>
                              <wpg:cNvGrpSpPr/>
                              <wpg:grpSpPr>
                                <a:xfrm>
                                  <a:off x="0" y="0"/>
                                  <a:ext cx="3375660" cy="511775"/>
                                  <a:chOff x="0" y="236081"/>
                                  <a:chExt cx="3377032" cy="513023"/>
                                </a:xfrm>
                              </wpg:grpSpPr>
                              <wps:wsp>
                                <wps:cNvPr id="1463974642" name="Textfeld 1"/>
                                <wps:cNvSpPr txBox="1"/>
                                <wps:spPr>
                                  <a:xfrm>
                                    <a:off x="0" y="236081"/>
                                    <a:ext cx="3221683" cy="37292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 cap="rnd">
                                    <a:solidFill>
                                      <a:srgbClr val="00E0FF"/>
                                    </a:solidFill>
                                    <a:miter lim="800000"/>
                                  </a:ln>
                                </wps:spPr>
                                <wps:txbx>
                                  <w:txbxContent>
                                    <w:p w14:paraId="3F3975CC" w14:textId="77777777" w:rsidR="004C0791" w:rsidRPr="001822C8" w:rsidRDefault="00CB535E" w:rsidP="004C0791">
                                      <w:r w:rsidRPr="00CB535E">
                                        <w:t>„Ich</w:t>
                                      </w:r>
                                      <w:r>
                                        <w:t xml:space="preserve"> </w:t>
                                      </w:r>
                                      <w:r w:rsidRPr="00CB535E">
                                        <w:t>liebe</w:t>
                                      </w:r>
                                      <w:r>
                                        <w:t xml:space="preserve"> Nussnougatcreme und Erdbeer-Limo vom Kiosk.</w:t>
                                      </w:r>
                                      <w:r w:rsidRPr="00CB535E">
                                        <w:t>“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3600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952171496" name="Grafik 1054638328"/>
                                  <pic:cNvPicPr>
                                    <a:picLocks/>
                                  </pic:cNvPicPr>
                                </pic:nvPicPr>
                                <pic:blipFill rotWithShape="1">
                                  <a:blip r:embed="rId14">
                                    <a:extLst>
                                      <a:ext uri="{96DAC541-7B7A-43D3-8B79-37D633B846F1}">
                                        <asvg:svgBlip xmlns:asvg="http://schemas.microsoft.com/office/drawing/2016/SVG/main" r:embed="rId15"/>
                                      </a:ext>
                                    </a:extLst>
                                  </a:blip>
                                  <a:srcRect l="-963" t="-912" r="-963" b="-91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083364" y="455302"/>
                                    <a:ext cx="293668" cy="29380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239637974" name="Gruppieren 50"/>
                              <wpg:cNvGrpSpPr/>
                              <wpg:grpSpPr>
                                <a:xfrm>
                                  <a:off x="0" y="490194"/>
                                  <a:ext cx="2502535" cy="733846"/>
                                  <a:chOff x="0" y="284721"/>
                                  <a:chExt cx="2503705" cy="734365"/>
                                </a:xfrm>
                              </wpg:grpSpPr>
                              <wps:wsp>
                                <wps:cNvPr id="295427394" name="Textfeld 1"/>
                                <wps:cNvSpPr txBox="1"/>
                                <wps:spPr>
                                  <a:xfrm>
                                    <a:off x="0" y="284721"/>
                                    <a:ext cx="2371526" cy="60162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 cap="rnd">
                                    <a:solidFill>
                                      <a:srgbClr val="00E0FF"/>
                                    </a:solidFill>
                                    <a:miter lim="800000"/>
                                  </a:ln>
                                </wps:spPr>
                                <wps:txbx>
                                  <w:txbxContent>
                                    <w:p w14:paraId="482FD2A3" w14:textId="77777777" w:rsidR="004C0791" w:rsidRPr="0089252E" w:rsidRDefault="00CB535E" w:rsidP="0089252E">
                                      <w:r w:rsidRPr="0089252E">
                                        <w:t>„Ich habe die drei Zeitreisenden entdeckt und in die DELIOR-Mensa</w:t>
                                      </w:r>
                                      <w:r w:rsidR="0089252E" w:rsidRPr="0089252E">
                                        <w:t xml:space="preserve"> </w:t>
                                      </w:r>
                                      <w:r w:rsidRPr="0089252E">
                                        <w:t>eingeladen.“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3600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314435031" name="Grafik 1054638328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96DAC541-7B7A-43D3-8B79-37D633B846F1}">
                                        <asvg:svgBlip xmlns:asvg="http://schemas.microsoft.com/office/drawing/2016/SVG/main" r:embed="rId15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 bwMode="auto">
                                  <a:xfrm>
                                    <a:off x="2213788" y="729293"/>
                                    <a:ext cx="289917" cy="28979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848982689" name="Gruppieren 50"/>
                              <wpg:cNvGrpSpPr/>
                              <wpg:grpSpPr>
                                <a:xfrm>
                                  <a:off x="18853" y="3535052"/>
                                  <a:ext cx="1509855" cy="764614"/>
                                  <a:chOff x="632234" y="284401"/>
                                  <a:chExt cx="1510085" cy="764622"/>
                                </a:xfrm>
                              </wpg:grpSpPr>
                              <wps:wsp>
                                <wps:cNvPr id="56295490" name="Textfeld 1"/>
                                <wps:cNvSpPr txBox="1"/>
                                <wps:spPr>
                                  <a:xfrm>
                                    <a:off x="632234" y="284401"/>
                                    <a:ext cx="1353893" cy="60262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 cap="rnd">
                                    <a:solidFill>
                                      <a:srgbClr val="00E0FF"/>
                                    </a:solidFill>
                                    <a:miter lim="800000"/>
                                  </a:ln>
                                </wps:spPr>
                                <wps:txbx>
                                  <w:txbxContent>
                                    <w:p w14:paraId="2B0708C2" w14:textId="77777777" w:rsidR="004C0791" w:rsidRPr="001822C8" w:rsidRDefault="0055734E" w:rsidP="004C0791">
                                      <w:r>
                                        <w:t>„Ich bin das schnellste Mädchen der 5c.“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744196418" name="Grafik 1054638328"/>
                                  <pic:cNvPicPr>
                                    <a:picLocks/>
                                  </pic:cNvPicPr>
                                </pic:nvPicPr>
                                <pic:blipFill rotWithShape="1">
                                  <a:blip r:embed="rId14">
                                    <a:extLst>
                                      <a:ext uri="{96DAC541-7B7A-43D3-8B79-37D633B846F1}">
                                        <asvg:svgBlip xmlns:asvg="http://schemas.microsoft.com/office/drawing/2016/SVG/main" r:embed="rId15"/>
                                      </a:ext>
                                    </a:extLst>
                                  </a:blip>
                                  <a:srcRect l="-1735" t="-1720" r="-10757" b="-1078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818270" y="725020"/>
                                    <a:ext cx="324049" cy="32400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7FA25D" id="Gruppieren 64" o:spid="_x0000_s1036" style="position:absolute;margin-left:-.05pt;margin-top:15.15pt;width:265.8pt;height:338.55pt;z-index:252807168;mso-height-relative:margin" coordsize="33756,4299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">
                      <v:group id="Gruppieren 50" o:spid="_x0000_s1037" style="position:absolute;width:33756;height:5117" coordorigin=",2360" coordsize="33770,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">
                        <v:shape id="Textfeld 1" o:spid="_x0000_s1038" type="#_x0000_t202" style="position:absolute;top:2360;width:32216;height:3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" fillcolor="white [3201]" strokecolor="#00e0ff" strokeweight="1.2pt">
                          <v:stroke endcap="round"/>
                          <v:textbox inset=",1mm">
                            <w:txbxContent>
                              <w:p w14:paraId="3F3975CC" w14:textId="77777777" w:rsidR="004C0791" w:rsidRPr="001822C8" w:rsidRDefault="00CB535E" w:rsidP="004C0791">
                                <w:r w:rsidRPr="00CB535E">
                                  <w:t>„Ich</w:t>
                                </w:r>
                                <w:r>
                                  <w:t xml:space="preserve"> </w:t>
                                </w:r>
                                <w:r w:rsidRPr="00CB535E">
                                  <w:t>liebe</w:t>
                                </w:r>
                                <w:r>
                                  <w:t xml:space="preserve"> Nussnougatcreme und Erdbeer-Limo vom Kiosk.</w:t>
                                </w:r>
                                <w:r w:rsidRPr="00CB535E">
                                  <w:t>“</w:t>
                                </w:r>
                              </w:p>
                            </w:txbxContent>
                          </v:textbox>
                        </v:shape>
                        <v:shape id="Grafik 1054638328" o:spid="_x0000_s1039" type="#_x0000_t75" style="position:absolute;left:30833;top:4553;width:2937;height:2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">
                          <v:imagedata r:id="rId16" o:title="" croptop="-598f" cropbottom="-598f" cropleft="-631f" cropright="-631f"/>
                          <o:lock v:ext="edit" aspectratio="f"/>
                        </v:shape>
                      </v:group>
                      <v:group id="Gruppieren 50" o:spid="_x0000_s1040" style="position:absolute;top:4901;width:25025;height:7339" coordorigin=",2847" coordsize="25037,7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">
                        <v:shape id="Textfeld 1" o:spid="_x0000_s1041" type="#_x0000_t202" style="position:absolute;top:2847;width:23715;height:60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" fillcolor="white [3201]" strokecolor="#00e0ff" strokeweight="1.2pt">
                          <v:stroke endcap="round"/>
                          <v:textbox inset=",1mm">
                            <w:txbxContent>
                              <w:p w14:paraId="482FD2A3" w14:textId="77777777" w:rsidR="004C0791" w:rsidRPr="0089252E" w:rsidRDefault="00CB535E" w:rsidP="0089252E">
                                <w:r w:rsidRPr="0089252E">
                                  <w:t>„Ich habe die drei Zeitreisenden entdeckt und in die DELIOR-Mensa</w:t>
                                </w:r>
                                <w:r w:rsidR="0089252E" w:rsidRPr="0089252E">
                                  <w:t xml:space="preserve"> </w:t>
                                </w:r>
                                <w:r w:rsidRPr="0089252E">
                                  <w:t>eingeladen.“</w:t>
                                </w:r>
                              </w:p>
                            </w:txbxContent>
                          </v:textbox>
                        </v:shape>
                        <v:shape id="Grafik 1054638328" o:spid="_x0000_s1042" type="#_x0000_t75" style="position:absolute;left:22137;top:7292;width:2900;height: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">
                          <v:imagedata r:id="rId16" o:title=""/>
                          <o:lock v:ext="edit" aspectratio="f"/>
                        </v:shape>
                      </v:group>
                      <v:group id="Gruppieren 50" o:spid="_x0000_s1043" style="position:absolute;left:188;top:35350;width:15099;height:7646" coordorigin="6322,2844" coordsize="15100,7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">
                        <v:shape id="Textfeld 1" o:spid="_x0000_s1044" type="#_x0000_t202" style="position:absolute;left:6322;top:2844;width:13539;height:6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" fillcolor="white [3201]" strokecolor="#00e0ff" strokeweight="1.2pt">
                          <v:stroke endcap="round"/>
                          <v:textbox>
                            <w:txbxContent>
                              <w:p w14:paraId="2B0708C2" w14:textId="77777777" w:rsidR="004C0791" w:rsidRPr="001822C8" w:rsidRDefault="0055734E" w:rsidP="004C0791">
                                <w:r>
                                  <w:t>„Ich bin das schnellste Mädchen der 5c.“</w:t>
                                </w:r>
                              </w:p>
                            </w:txbxContent>
                          </v:textbox>
                        </v:shape>
                        <v:shape id="Grafik 1054638328" o:spid="_x0000_s1045" type="#_x0000_t75" style="position:absolute;left:18182;top:7250;width:3241;height:3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">
                          <v:imagedata r:id="rId16" o:title="" croptop="-1127f" cropbottom="-7065f" cropleft="-1137f" cropright="-7050f"/>
                          <o:lock v:ext="edit" aspectratio="f"/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41C698DD" w14:textId="77777777" w:rsidR="004C0791" w:rsidRDefault="004C0791" w:rsidP="004D4E37">
            <w:pPr>
              <w:pStyle w:val="WTDBWortboxtext"/>
              <w:jc w:val="left"/>
            </w:pPr>
          </w:p>
        </w:tc>
        <w:tc>
          <w:tcPr>
            <w:tcW w:w="5245" w:type="dxa"/>
            <w:tcMar>
              <w:left w:w="0" w:type="dxa"/>
              <w:right w:w="0" w:type="dxa"/>
            </w:tcMar>
          </w:tcPr>
          <w:p w14:paraId="7AE331FE" w14:textId="77777777" w:rsidR="004C0791" w:rsidRDefault="0089252E" w:rsidP="004D4E37">
            <w:pPr>
              <w:pStyle w:val="WTDBWortboxtext"/>
              <w:jc w:val="left"/>
            </w:pPr>
            <w:r>
              <w:rPr>
                <w:bCs w:val="0"/>
              </w:rPr>
              <mc:AlternateContent>
                <mc:Choice Requires="wpg">
                  <w:drawing>
                    <wp:anchor distT="0" distB="0" distL="114300" distR="114300" simplePos="0" relativeHeight="253522944" behindDoc="0" locked="0" layoutInCell="1" allowOverlap="1" wp14:anchorId="3BF2410E" wp14:editId="494BE9F7">
                      <wp:simplePos x="0" y="0"/>
                      <wp:positionH relativeFrom="column">
                        <wp:posOffset>-1699098</wp:posOffset>
                      </wp:positionH>
                      <wp:positionV relativeFrom="paragraph">
                        <wp:posOffset>1549400</wp:posOffset>
                      </wp:positionV>
                      <wp:extent cx="3478013" cy="3075897"/>
                      <wp:effectExtent l="0" t="0" r="1905" b="0"/>
                      <wp:wrapNone/>
                      <wp:docPr id="73633976" name="Gruppieren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78013" cy="3075897"/>
                                <a:chOff x="0" y="0"/>
                                <a:chExt cx="3478013" cy="30758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776445" name="Grafik 101289837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680"/>
                                  <a:ext cx="1186815" cy="1041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8921896" name="Grafik 2078321715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0850" y="5680"/>
                                  <a:ext cx="1141095" cy="1041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34777787" name="Grafik 2049347815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19468" y="0"/>
                                  <a:ext cx="1058545" cy="12776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33645037" name="Grafik 1488589456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3143" y="1027990"/>
                                  <a:ext cx="1058545" cy="1168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4703218" name="Grafik 1845276820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13993" y="1022311"/>
                                  <a:ext cx="1024255" cy="1168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1536047" name="Grafik 862119259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55170" y="2038942"/>
                                  <a:ext cx="1132205" cy="1036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90940A" id="Gruppieren 42" o:spid="_x0000_s1026" style="position:absolute;margin-left:-133.8pt;margin-top:122pt;width:273.85pt;height:242.2pt;z-index:253522944" coordsize="34780,307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">
                      <v:shape id="Grafik 101289837" o:spid="_x0000_s1027" type="#_x0000_t75" style="position:absolute;top:56;width:11868;height:10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">
                        <v:imagedata r:id="rId23" o:title=""/>
                        <o:lock v:ext="edit" aspectratio="f"/>
                      </v:shape>
                      <v:shape id="Grafik 2078321715" o:spid="_x0000_s1028" type="#_x0000_t75" style="position:absolute;left:12608;top:56;width:11411;height:10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">
                        <v:imagedata r:id="rId24" o:title=""/>
                        <o:lock v:ext="edit" aspectratio="f"/>
                      </v:shape>
                      <v:shape id="Grafik 2049347815" o:spid="_x0000_s1029" type="#_x0000_t75" style="position:absolute;left:24194;width:10586;height:12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">
                        <v:imagedata r:id="rId25" o:title=""/>
                        <o:lock v:ext="edit" aspectratio="f"/>
                      </v:shape>
                      <v:shape id="Grafik 1488589456" o:spid="_x0000_s1030" type="#_x0000_t75" style="position:absolute;left:6531;top:10279;width:10585;height:11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">
                        <v:imagedata r:id="rId26" o:title=""/>
                        <o:lock v:ext="edit" aspectratio="f"/>
                      </v:shape>
                      <v:shape id="Grafik 1845276820" o:spid="_x0000_s1031" type="#_x0000_t75" style="position:absolute;left:19139;top:10223;width:10243;height:11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">
                        <v:imagedata r:id="rId27" o:title=""/>
                        <o:lock v:ext="edit" aspectratio="f"/>
                      </v:shape>
                      <v:shape id="Grafik 862119259" o:spid="_x0000_s1032" type="#_x0000_t75" style="position:absolute;left:12551;top:20389;width:11322;height:10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">
                        <v:imagedata r:id="rId28"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</w:tc>
      </w:tr>
    </w:tbl>
    <w:p w14:paraId="597D4D57" w14:textId="77777777" w:rsidR="00A709F8" w:rsidRDefault="00A709F8" w:rsidP="004D4E37">
      <w:pPr>
        <w:pStyle w:val="WTDBWortboxtext"/>
        <w:jc w:val="left"/>
        <w:rPr>
          <w:sz w:val="23"/>
          <w:szCs w:val="22"/>
        </w:rPr>
      </w:pPr>
      <w:r>
        <w:br w:type="page"/>
      </w:r>
    </w:p>
    <w:p w14:paraId="370CE13E" w14:textId="77777777" w:rsidR="00F71854" w:rsidRDefault="003C7135" w:rsidP="00F71854">
      <w:pPr>
        <w:pStyle w:val="WTDBArbeitsblatt11pt"/>
      </w:pPr>
      <w:r>
        <w:lastRenderedPageBreak/>
        <w:drawing>
          <wp:anchor distT="0" distB="0" distL="114300" distR="114300" simplePos="0" relativeHeight="252787712" behindDoc="0" locked="0" layoutInCell="1" allowOverlap="1" wp14:anchorId="6E8CDA04" wp14:editId="40FB3FE3">
            <wp:simplePos x="0" y="0"/>
            <wp:positionH relativeFrom="column">
              <wp:posOffset>-296708</wp:posOffset>
            </wp:positionH>
            <wp:positionV relativeFrom="paragraph">
              <wp:posOffset>-864870</wp:posOffset>
            </wp:positionV>
            <wp:extent cx="2908298" cy="600125"/>
            <wp:effectExtent l="0" t="0" r="0" b="0"/>
            <wp:wrapNone/>
            <wp:docPr id="1090988366" name="Grafik 1090988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988366" name="Grafik 1090988366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98" cy="6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854" w:rsidRPr="00136001">
        <w:t>Arbeitsblatt</w:t>
      </w:r>
      <w:r w:rsidR="00F71854" w:rsidRPr="0065368A">
        <w:t xml:space="preserve"> </w:t>
      </w:r>
      <w:r w:rsidR="00F71854">
        <w:t>2</w:t>
      </w:r>
    </w:p>
    <w:p w14:paraId="0429CAD0" w14:textId="77777777" w:rsidR="001822C8" w:rsidRPr="001822C8" w:rsidRDefault="00E20B6A" w:rsidP="001822C8">
      <w:pPr>
        <w:pStyle w:val="WTDBHeadline21pt"/>
        <w:rPr>
          <w:bCs/>
          <w:noProof/>
        </w:rPr>
      </w:pPr>
      <w:r w:rsidRPr="00E20B6A">
        <w:rPr>
          <w:bCs/>
          <w:noProof/>
          <w:w w:val="100"/>
        </w:rPr>
        <w:t>Die Zeitreise – alles durcheinander!</w:t>
      </w:r>
    </w:p>
    <w:tbl>
      <w:tblPr>
        <w:tblStyle w:val="Tabellenraster"/>
        <w:tblW w:w="0" w:type="auto"/>
        <w:tblInd w:w="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F71854" w14:paraId="52B0A6CE" w14:textId="77777777" w:rsidTr="00497468">
        <w:trPr>
          <w:trHeight w:val="284"/>
        </w:trPr>
        <w:tc>
          <w:tcPr>
            <w:tcW w:w="8505" w:type="dxa"/>
            <w:gridSpan w:val="2"/>
            <w:vAlign w:val="bottom"/>
          </w:tcPr>
          <w:p w14:paraId="52564562" w14:textId="77777777" w:rsidR="00F71854" w:rsidRPr="00F71854" w:rsidRDefault="00E20B6A" w:rsidP="00E20B6A">
            <w:pPr>
              <w:pStyle w:val="WTDBAufgabe8"/>
              <w:rPr>
                <w:rFonts w:ascii="Century Gothic" w:hAnsi="Century Gothic"/>
                <w:color w:val="768828"/>
              </w:rPr>
            </w:pPr>
            <w:r w:rsidRPr="00E20B6A">
              <w:t>Was erleben Lisa, Orhan und Dennis auf der Zeitreise? Bringe die Ereignisse in die richtige Reihenfolge.</w:t>
            </w:r>
          </w:p>
        </w:tc>
      </w:tr>
      <w:tr w:rsidR="00497468" w14:paraId="239B3944" w14:textId="77777777" w:rsidTr="00497468">
        <w:trPr>
          <w:trHeight w:val="7120"/>
        </w:trPr>
        <w:tc>
          <w:tcPr>
            <w:tcW w:w="4252" w:type="dxa"/>
            <w:vAlign w:val="bottom"/>
          </w:tcPr>
          <w:p w14:paraId="5DFBFD62" w14:textId="77777777" w:rsidR="00497468" w:rsidRDefault="00497468" w:rsidP="00E20B6A">
            <w:pPr>
              <w:pStyle w:val="WTDBAufgabe8"/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246464" behindDoc="0" locked="0" layoutInCell="1" allowOverlap="1" wp14:anchorId="1ACE6CAA" wp14:editId="0227D8F6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-4300855</wp:posOffset>
                      </wp:positionV>
                      <wp:extent cx="4168775" cy="4310380"/>
                      <wp:effectExtent l="0" t="0" r="0" b="7620"/>
                      <wp:wrapNone/>
                      <wp:docPr id="1307359840" name="Gruppieren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8775" cy="4310380"/>
                                <a:chOff x="0" y="0"/>
                                <a:chExt cx="4168775" cy="4310439"/>
                              </a:xfrm>
                            </wpg:grpSpPr>
                            <wpg:grpSp>
                              <wpg:cNvPr id="379794297" name="Gruppieren 52"/>
                              <wpg:cNvGrpSpPr/>
                              <wpg:grpSpPr>
                                <a:xfrm>
                                  <a:off x="0" y="0"/>
                                  <a:ext cx="2747010" cy="833120"/>
                                  <a:chOff x="0" y="0"/>
                                  <a:chExt cx="2747201" cy="833479"/>
                                </a:xfrm>
                              </wpg:grpSpPr>
                              <wps:wsp>
                                <wps:cNvPr id="601328628" name="Textfeld 1"/>
                                <wps:cNvSpPr txBox="1"/>
                                <wps:spPr>
                                  <a:xfrm>
                                    <a:off x="0" y="0"/>
                                    <a:ext cx="2079654" cy="83347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21171823" w14:textId="77777777" w:rsidR="00497468" w:rsidRDefault="00497468" w:rsidP="00497468">
                                      <w:r>
                                        <w:t>Lisa, Dennis und Orhan treffen</w:t>
                                      </w:r>
                                    </w:p>
                                    <w:p w14:paraId="0E05C7B7" w14:textId="77777777" w:rsidR="00497468" w:rsidRDefault="00497468" w:rsidP="00497468">
                                      <w:r>
                                        <w:t>Janus, den Firmenchef von</w:t>
                                      </w:r>
                                    </w:p>
                                    <w:p w14:paraId="0ECB7886" w14:textId="77777777" w:rsidR="00497468" w:rsidRDefault="00497468" w:rsidP="00497468">
                                      <w:r>
                                        <w:t xml:space="preserve">DELIOR. In seinem </w:t>
                                      </w:r>
                                      <w:r w:rsidR="00895301">
                                        <w:t>Büro</w:t>
                                      </w:r>
                                      <w:r>
                                        <w:t xml:space="preserve"> hängt ihre</w:t>
                                      </w:r>
                                    </w:p>
                                    <w:p w14:paraId="2EDB5345" w14:textId="77777777" w:rsidR="00497468" w:rsidRPr="001822C8" w:rsidRDefault="00497468" w:rsidP="00497468">
                                      <w:r>
                                        <w:t xml:space="preserve">Zeichnung des </w:t>
                                      </w:r>
                                      <w:proofErr w:type="spellStart"/>
                                      <w:r>
                                        <w:t>Klassenscooters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447704576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071561" y="153749"/>
                                    <a:ext cx="675640" cy="5340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230740945" name="Gruppieren 53"/>
                              <wpg:cNvGrpSpPr/>
                              <wpg:grpSpPr>
                                <a:xfrm>
                                  <a:off x="0" y="933254"/>
                                  <a:ext cx="2754630" cy="647065"/>
                                  <a:chOff x="0" y="0"/>
                                  <a:chExt cx="2754658" cy="647363"/>
                                </a:xfrm>
                              </wpg:grpSpPr>
                              <wps:wsp>
                                <wps:cNvPr id="679230090" name="Textfeld 1"/>
                                <wps:cNvSpPr txBox="1"/>
                                <wps:spPr>
                                  <a:xfrm>
                                    <a:off x="0" y="0"/>
                                    <a:ext cx="2079625" cy="64736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04996F17" w14:textId="77777777" w:rsidR="00497468" w:rsidRPr="001822C8" w:rsidRDefault="00497468" w:rsidP="00497468">
                                      <w:r>
                                        <w:t xml:space="preserve">Alle fliegen zusammen zum </w:t>
                                      </w:r>
                                      <w:r>
                                        <w:br/>
                                      </w:r>
                                      <w:r w:rsidR="00895301">
                                        <w:t>Mittagessen ins</w:t>
                                      </w:r>
                                      <w:r>
                                        <w:t xml:space="preserve"> Studienzentrum </w:t>
                                      </w:r>
                                      <w:r>
                                        <w:br/>
                                        <w:t>in der DELIOR-Firmenzentrale.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965481790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079653" y="64736"/>
                                    <a:ext cx="675005" cy="5334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388414557" name="Gruppieren 54"/>
                              <wpg:cNvGrpSpPr/>
                              <wpg:grpSpPr>
                                <a:xfrm>
                                  <a:off x="0" y="1687398"/>
                                  <a:ext cx="2753995" cy="833120"/>
                                  <a:chOff x="0" y="0"/>
                                  <a:chExt cx="2754023" cy="833479"/>
                                </a:xfrm>
                              </wpg:grpSpPr>
                              <wps:wsp>
                                <wps:cNvPr id="1425090699" name="Textfeld 1"/>
                                <wps:cNvSpPr txBox="1"/>
                                <wps:spPr>
                                  <a:xfrm>
                                    <a:off x="0" y="0"/>
                                    <a:ext cx="2079625" cy="83347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0A0D33E4" w14:textId="77777777" w:rsidR="00497468" w:rsidRDefault="00497468" w:rsidP="00497468">
                                      <w:r>
                                        <w:t>Orhan startet im Zukunftsmuseum</w:t>
                                      </w:r>
                                    </w:p>
                                    <w:p w14:paraId="378C6621" w14:textId="77777777" w:rsidR="00497468" w:rsidRDefault="00497468" w:rsidP="00497468">
                                      <w:r>
                                        <w:t>aus Versehen die Zeitmaschine.</w:t>
                                      </w:r>
                                    </w:p>
                                    <w:p w14:paraId="2036D196" w14:textId="77777777" w:rsidR="00497468" w:rsidRDefault="00497468" w:rsidP="00497468">
                                      <w:r>
                                        <w:t>Zusammen mit Lisa, Dennis und</w:t>
                                      </w:r>
                                    </w:p>
                                    <w:p w14:paraId="721339E9" w14:textId="77777777" w:rsidR="00497468" w:rsidRPr="001822C8" w:rsidRDefault="00497468" w:rsidP="00497468">
                                      <w:r>
                                        <w:t>Einstein landet er im Jahr 2176.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207906953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079653" y="153749"/>
                                    <a:ext cx="674370" cy="5327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801591518" name="Gruppieren 55"/>
                              <wpg:cNvGrpSpPr/>
                              <wpg:grpSpPr>
                                <a:xfrm>
                                  <a:off x="0" y="2648932"/>
                                  <a:ext cx="2753360" cy="720090"/>
                                  <a:chOff x="0" y="0"/>
                                  <a:chExt cx="2753388" cy="720191"/>
                                </a:xfrm>
                              </wpg:grpSpPr>
                              <wps:wsp>
                                <wps:cNvPr id="1518945294" name="Textfeld 1"/>
                                <wps:cNvSpPr txBox="1"/>
                                <wps:spPr>
                                  <a:xfrm>
                                    <a:off x="0" y="0"/>
                                    <a:ext cx="2079625" cy="7201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605EA682" w14:textId="77777777" w:rsidR="00497468" w:rsidRDefault="00497468" w:rsidP="00497468">
                                      <w:r>
                                        <w:t>Mit dem DELIOR X2E fliegen sie ins</w:t>
                                      </w:r>
                                    </w:p>
                                    <w:p w14:paraId="2A26C60F" w14:textId="77777777" w:rsidR="00497468" w:rsidRDefault="00497468" w:rsidP="00497468">
                                      <w:r>
                                        <w:t>Museum. Von dort wollen sie mit</w:t>
                                      </w:r>
                                    </w:p>
                                    <w:p w14:paraId="2C88F874" w14:textId="77777777" w:rsidR="00497468" w:rsidRDefault="00497468" w:rsidP="00497468">
                                      <w:r>
                                        <w:t xml:space="preserve">der Zeitmaschine </w:t>
                                      </w:r>
                                      <w:r w:rsidR="00895301">
                                        <w:t>zurück</w:t>
                                      </w:r>
                                      <w:r>
                                        <w:t xml:space="preserve"> ins Jahr</w:t>
                                      </w:r>
                                    </w:p>
                                    <w:p w14:paraId="1DB04D2A" w14:textId="77777777" w:rsidR="00497468" w:rsidRPr="001822C8" w:rsidRDefault="00497468" w:rsidP="00497468">
                                      <w:r>
                                        <w:t>2026 reisen.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833033265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079653" y="97101"/>
                                    <a:ext cx="673735" cy="5321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585472234" name="Gruppieren 56"/>
                              <wpg:cNvGrpSpPr/>
                              <wpg:grpSpPr>
                                <a:xfrm>
                                  <a:off x="0" y="3469064"/>
                                  <a:ext cx="4168775" cy="841375"/>
                                  <a:chOff x="-412693" y="2"/>
                                  <a:chExt cx="4168858" cy="841572"/>
                                </a:xfrm>
                              </wpg:grpSpPr>
                              <wps:wsp>
                                <wps:cNvPr id="1519109042" name="Textfeld 1"/>
                                <wps:cNvSpPr txBox="1"/>
                                <wps:spPr>
                                  <a:xfrm>
                                    <a:off x="-412693" y="2"/>
                                    <a:ext cx="3503347" cy="84157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2F8427E6" w14:textId="77777777" w:rsidR="00497468" w:rsidRDefault="00497468" w:rsidP="00497468">
                                      <w:r>
                                        <w:t>Janus erzählt, dass er die Zeichnung in der Zeitmaschine</w:t>
                                      </w:r>
                                    </w:p>
                                    <w:p w14:paraId="7BFB750C" w14:textId="77777777" w:rsidR="00497468" w:rsidRPr="001822C8" w:rsidRDefault="00497468" w:rsidP="00497468">
                                      <w:r>
                                        <w:t>gefunden hatte. Er konnte Dennis, Lisa und Orhan nicht um Erlaubnis fragen. Deshalb hat er den Namen DELIOR aus den Anfangsbuchstaben ihrer Namen zusammengesetzt.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572019304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3083065" y="161839"/>
                                    <a:ext cx="673100" cy="5314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CE6CAA" id="Gruppieren 61" o:spid="_x0000_s1046" style="position:absolute;margin-left:.6pt;margin-top:-338.65pt;width:328.25pt;height:339.4pt;z-index:253246464;mso-width-relative:margin;mso-height-relative:margin" coordsize="41687,4310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">
                      <v:group id="_x0000_s1047" style="position:absolute;width:27470;height:8331" coordsize="27472,8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">
                        <v:shape id="Textfeld 1" o:spid="_x0000_s1048" type="#_x0000_t202" style="position:absolute;width:20796;height:8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" fillcolor="white [3201]" strokecolor="#00e0ff" strokeweight="1.2pt">
                          <v:textbox>
                            <w:txbxContent>
                              <w:p w14:paraId="21171823" w14:textId="77777777" w:rsidR="00497468" w:rsidRDefault="00497468" w:rsidP="00497468">
                                <w:r>
                                  <w:t>Lisa, Dennis und Orhan treffen</w:t>
                                </w:r>
                              </w:p>
                              <w:p w14:paraId="0E05C7B7" w14:textId="77777777" w:rsidR="00497468" w:rsidRDefault="00497468" w:rsidP="00497468">
                                <w:r>
                                  <w:t>Janus, den Firmenchef von</w:t>
                                </w:r>
                              </w:p>
                              <w:p w14:paraId="0ECB7886" w14:textId="77777777" w:rsidR="00497468" w:rsidRDefault="00497468" w:rsidP="00497468">
                                <w:r>
                                  <w:t xml:space="preserve">DELIOR. In seinem </w:t>
                                </w:r>
                                <w:r w:rsidR="00895301">
                                  <w:t>Büro</w:t>
                                </w:r>
                                <w:r>
                                  <w:t xml:space="preserve"> hängt ihre</w:t>
                                </w:r>
                              </w:p>
                              <w:p w14:paraId="2EDB5345" w14:textId="77777777" w:rsidR="00497468" w:rsidRPr="001822C8" w:rsidRDefault="00497468" w:rsidP="00497468">
                                <w:r>
                                  <w:t xml:space="preserve">Zeichnung des </w:t>
                                </w:r>
                                <w:proofErr w:type="spellStart"/>
                                <w:r>
                                  <w:t>Klassenscooters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Grafik 27" o:spid="_x0000_s1049" type="#_x0000_t75" style="position:absolute;left:20715;top:1537;width:6757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">
                          <v:imagedata r:id="rId31" o:title="" cropleft="-1398f" cropright="-1398f"/>
                        </v:shape>
                      </v:group>
                      <v:group id="Gruppieren 53" o:spid="_x0000_s1050" style="position:absolute;top:9332;width:27546;height:6471" coordsize="27546,6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">
                        <v:shape id="Textfeld 1" o:spid="_x0000_s1051" type="#_x0000_t202" style="position:absolute;width:20796;height:6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" fillcolor="white [3201]" strokecolor="#00e0ff" strokeweight="1.2pt">
                          <v:textbox>
                            <w:txbxContent>
                              <w:p w14:paraId="04996F17" w14:textId="77777777" w:rsidR="00497468" w:rsidRPr="001822C8" w:rsidRDefault="00497468" w:rsidP="00497468">
                                <w:r>
                                  <w:t xml:space="preserve">Alle fliegen zusammen zum </w:t>
                                </w:r>
                                <w:r>
                                  <w:br/>
                                </w:r>
                                <w:r w:rsidR="00895301">
                                  <w:t>Mittagessen ins</w:t>
                                </w:r>
                                <w:r>
                                  <w:t xml:space="preserve"> Studienzentrum </w:t>
                                </w:r>
                                <w:r>
                                  <w:br/>
                                  <w:t>in der DELIOR-Firmenzentrale.</w:t>
                                </w:r>
                              </w:p>
                            </w:txbxContent>
                          </v:textbox>
                        </v:shape>
                        <v:shape id="Grafik 27" o:spid="_x0000_s1052" type="#_x0000_t75" style="position:absolute;left:20796;top:647;width:6750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">
                          <v:imagedata r:id="rId31" o:title="" cropleft="-1398f" cropright="-1398f"/>
                        </v:shape>
                      </v:group>
                      <v:group id="Gruppieren 54" o:spid="_x0000_s1053" style="position:absolute;top:16873;width:27539;height:8332" coordsize="27540,8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">
                        <v:shape id="Textfeld 1" o:spid="_x0000_s1054" type="#_x0000_t202" style="position:absolute;width:20796;height:8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" fillcolor="white [3201]" strokecolor="#00e0ff" strokeweight="1.2pt">
                          <v:textbox>
                            <w:txbxContent>
                              <w:p w14:paraId="0A0D33E4" w14:textId="77777777" w:rsidR="00497468" w:rsidRDefault="00497468" w:rsidP="00497468">
                                <w:r>
                                  <w:t>Orhan startet im Zukunftsmuseum</w:t>
                                </w:r>
                              </w:p>
                              <w:p w14:paraId="378C6621" w14:textId="77777777" w:rsidR="00497468" w:rsidRDefault="00497468" w:rsidP="00497468">
                                <w:r>
                                  <w:t>aus Versehen die Zeitmaschine.</w:t>
                                </w:r>
                              </w:p>
                              <w:p w14:paraId="2036D196" w14:textId="77777777" w:rsidR="00497468" w:rsidRDefault="00497468" w:rsidP="00497468">
                                <w:r>
                                  <w:t>Zusammen mit Lisa, Dennis und</w:t>
                                </w:r>
                              </w:p>
                              <w:p w14:paraId="721339E9" w14:textId="77777777" w:rsidR="00497468" w:rsidRPr="001822C8" w:rsidRDefault="00497468" w:rsidP="00497468">
                                <w:r>
                                  <w:t>Einstein landet er im Jahr 2176.</w:t>
                                </w:r>
                              </w:p>
                            </w:txbxContent>
                          </v:textbox>
                        </v:shape>
                        <v:shape id="Grafik 27" o:spid="_x0000_s1055" type="#_x0000_t75" style="position:absolute;left:20796;top:1537;width:6744;height:5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">
                          <v:imagedata r:id="rId31" o:title="" cropleft="-1398f" cropright="-1398f"/>
                        </v:shape>
                      </v:group>
                      <v:group id="Gruppieren 55" o:spid="_x0000_s1056" style="position:absolute;top:26489;width:27533;height:7201" coordsize="27533,7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">
                        <v:shape id="Textfeld 1" o:spid="_x0000_s1057" type="#_x0000_t202" style="position:absolute;width:20796;height:7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" fillcolor="white [3201]" strokecolor="#00e0ff" strokeweight="1.2pt">
                          <v:textbox>
                            <w:txbxContent>
                              <w:p w14:paraId="605EA682" w14:textId="77777777" w:rsidR="00497468" w:rsidRDefault="00497468" w:rsidP="00497468">
                                <w:r>
                                  <w:t>Mit dem DELIOR X2E fliegen sie ins</w:t>
                                </w:r>
                              </w:p>
                              <w:p w14:paraId="2A26C60F" w14:textId="77777777" w:rsidR="00497468" w:rsidRDefault="00497468" w:rsidP="00497468">
                                <w:r>
                                  <w:t>Museum. Von dort wollen sie mit</w:t>
                                </w:r>
                              </w:p>
                              <w:p w14:paraId="2C88F874" w14:textId="77777777" w:rsidR="00497468" w:rsidRDefault="00497468" w:rsidP="00497468">
                                <w:r>
                                  <w:t xml:space="preserve">der Zeitmaschine </w:t>
                                </w:r>
                                <w:r w:rsidR="00895301">
                                  <w:t>zurück</w:t>
                                </w:r>
                                <w:r>
                                  <w:t xml:space="preserve"> ins Jahr</w:t>
                                </w:r>
                              </w:p>
                              <w:p w14:paraId="1DB04D2A" w14:textId="77777777" w:rsidR="00497468" w:rsidRPr="001822C8" w:rsidRDefault="00497468" w:rsidP="00497468">
                                <w:r>
                                  <w:t>2026 reisen.</w:t>
                                </w:r>
                              </w:p>
                            </w:txbxContent>
                          </v:textbox>
                        </v:shape>
                        <v:shape id="Grafik 27" o:spid="_x0000_s1058" type="#_x0000_t75" style="position:absolute;left:20796;top:971;width:6737;height:5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">
                          <v:imagedata r:id="rId31" o:title="" cropleft="-1398f" cropright="-1398f"/>
                        </v:shape>
                      </v:group>
                      <v:group id="Gruppieren 56" o:spid="_x0000_s1059" style="position:absolute;top:34690;width:41687;height:8414" coordorigin="-4126" coordsize="41688,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">
                        <v:shape id="Textfeld 1" o:spid="_x0000_s1060" type="#_x0000_t202" style="position:absolute;left:-4126;width:35032;height:8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" fillcolor="white [3201]" strokecolor="#00e0ff" strokeweight="1.2pt">
                          <v:textbox>
                            <w:txbxContent>
                              <w:p w14:paraId="2F8427E6" w14:textId="77777777" w:rsidR="00497468" w:rsidRDefault="00497468" w:rsidP="00497468">
                                <w:r>
                                  <w:t>Janus erzählt, dass er die Zeichnung in der Zeitmaschine</w:t>
                                </w:r>
                              </w:p>
                              <w:p w14:paraId="7BFB750C" w14:textId="77777777" w:rsidR="00497468" w:rsidRPr="001822C8" w:rsidRDefault="00497468" w:rsidP="00497468">
                                <w:r>
                                  <w:t>gefunden hatte. Er konnte Dennis, Lisa und Orhan nicht um Erlaubnis fragen. Deshalb hat er den Namen DELIOR aus den Anfangsbuchstaben ihrer Namen zusammengesetzt.</w:t>
                                </w:r>
                              </w:p>
                            </w:txbxContent>
                          </v:textbox>
                        </v:shape>
                        <v:shape id="Grafik 27" o:spid="_x0000_s1061" type="#_x0000_t75" style="position:absolute;left:30830;top:1618;width:6731;height:5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">
                          <v:imagedata r:id="rId31" o:title="" cropleft="-1398f" cropright="-1398f"/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4253" w:type="dxa"/>
            <w:vAlign w:val="bottom"/>
          </w:tcPr>
          <w:p w14:paraId="27347C8F" w14:textId="77777777" w:rsidR="00497468" w:rsidRDefault="00497468" w:rsidP="00E20B6A">
            <w:pPr>
              <w:pStyle w:val="WTDBAufgabe8"/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248512" behindDoc="0" locked="0" layoutInCell="1" allowOverlap="1" wp14:anchorId="7B7D3891" wp14:editId="4DBB185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-4292600</wp:posOffset>
                      </wp:positionV>
                      <wp:extent cx="3374390" cy="4224655"/>
                      <wp:effectExtent l="0" t="0" r="16510" b="17145"/>
                      <wp:wrapNone/>
                      <wp:docPr id="1037924468" name="Gruppieren 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4390" cy="4224655"/>
                                <a:chOff x="0" y="0"/>
                                <a:chExt cx="3374543" cy="4224682"/>
                              </a:xfrm>
                            </wpg:grpSpPr>
                            <wpg:grpSp>
                              <wpg:cNvPr id="720335710" name="Gruppieren 57"/>
                              <wpg:cNvGrpSpPr/>
                              <wpg:grpSpPr>
                                <a:xfrm>
                                  <a:off x="0" y="0"/>
                                  <a:ext cx="2619375" cy="1941830"/>
                                  <a:chOff x="0" y="0"/>
                                  <a:chExt cx="2619870" cy="1942088"/>
                                </a:xfrm>
                              </wpg:grpSpPr>
                              <wps:wsp>
                                <wps:cNvPr id="119633340" name="Textfeld 1"/>
                                <wps:cNvSpPr txBox="1"/>
                                <wps:spPr>
                                  <a:xfrm>
                                    <a:off x="679731" y="0"/>
                                    <a:ext cx="1940139" cy="19420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6A863FE3" w14:textId="77777777" w:rsidR="00497468" w:rsidRDefault="00497468" w:rsidP="00497468">
                                      <w:r>
                                        <w:t>In der Zeitmaschine macht Orhan</w:t>
                                      </w:r>
                                    </w:p>
                                    <w:p w14:paraId="3B4DDDC7" w14:textId="77777777" w:rsidR="00497468" w:rsidRDefault="00497468" w:rsidP="00497468">
                                      <w:r>
                                        <w:t>eine riesige Blase mit seinem</w:t>
                                      </w:r>
                                    </w:p>
                                    <w:p w14:paraId="3541EDDD" w14:textId="77777777" w:rsidR="00497468" w:rsidRDefault="00497468" w:rsidP="00497468">
                                      <w:r>
                                        <w:t>Kaugummi. Die Blase schiebt</w:t>
                                      </w:r>
                                    </w:p>
                                    <w:p w14:paraId="3D4F1792" w14:textId="77777777" w:rsidR="00497468" w:rsidRDefault="00497468" w:rsidP="00497468">
                                      <w:r>
                                        <w:t>einen Hebel nach vorn. Orhan</w:t>
                                      </w:r>
                                    </w:p>
                                    <w:p w14:paraId="1E47FF2D" w14:textId="77777777" w:rsidR="00497468" w:rsidRDefault="00497468" w:rsidP="00497468">
                                      <w:r>
                                        <w:t>kippt seine Limo um. Als Dennis</w:t>
                                      </w:r>
                                    </w:p>
                                    <w:p w14:paraId="4B153198" w14:textId="77777777" w:rsidR="00497468" w:rsidRDefault="00497468" w:rsidP="00497468">
                                      <w:r>
                                        <w:t>sie wegwischen will, bleibt er am</w:t>
                                      </w:r>
                                    </w:p>
                                    <w:p w14:paraId="071C82AB" w14:textId="77777777" w:rsidR="00497468" w:rsidRDefault="00497468" w:rsidP="00497468">
                                      <w:r>
                                        <w:t>Starthebel hängen und schiebt ihn</w:t>
                                      </w:r>
                                    </w:p>
                                    <w:p w14:paraId="6BCD838E" w14:textId="77777777" w:rsidR="00497468" w:rsidRDefault="00497468" w:rsidP="00497468">
                                      <w:r>
                                        <w:t>aus Versehen immer weiter nach</w:t>
                                      </w:r>
                                    </w:p>
                                    <w:p w14:paraId="463CC995" w14:textId="77777777" w:rsidR="00497468" w:rsidRDefault="00497468" w:rsidP="00497468">
                                      <w:r>
                                        <w:t>vorn. Die Zeitmaschine startet</w:t>
                                      </w:r>
                                    </w:p>
                                    <w:p w14:paraId="250E41A8" w14:textId="77777777" w:rsidR="00497468" w:rsidRDefault="00497468" w:rsidP="00497468">
                                      <w:r>
                                        <w:t>und landet am 20. April 2026 im</w:t>
                                      </w:r>
                                    </w:p>
                                    <w:p w14:paraId="2EF98C6B" w14:textId="77777777" w:rsidR="00497468" w:rsidRPr="001822C8" w:rsidRDefault="00497468" w:rsidP="00497468">
                                      <w:r>
                                        <w:t>Museum.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503978108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flipH="1">
                                    <a:off x="0" y="704007"/>
                                    <a:ext cx="692785" cy="5321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336023152" name="Gruppieren 59"/>
                              <wpg:cNvGrpSpPr/>
                              <wpg:grpSpPr>
                                <a:xfrm>
                                  <a:off x="480767" y="2026763"/>
                                  <a:ext cx="2893776" cy="1059180"/>
                                  <a:chOff x="0" y="0"/>
                                  <a:chExt cx="2893914" cy="1059180"/>
                                </a:xfrm>
                              </wpg:grpSpPr>
                              <wps:wsp>
                                <wps:cNvPr id="684161362" name="Textfeld 1"/>
                                <wps:cNvSpPr txBox="1"/>
                                <wps:spPr>
                                  <a:xfrm>
                                    <a:off x="679563" y="0"/>
                                    <a:ext cx="2214351" cy="1059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501B622F" w14:textId="77777777" w:rsidR="00497468" w:rsidRDefault="00497468" w:rsidP="00497468">
                                      <w:r>
                                        <w:t>Einstein läuft weg. Lisa, Dennis</w:t>
                                      </w:r>
                                    </w:p>
                                    <w:p w14:paraId="4592977D" w14:textId="77777777" w:rsidR="00497468" w:rsidRDefault="00497468" w:rsidP="00497468">
                                      <w:r>
                                        <w:t>und Orhan folgen ihm zum Parkplatz.</w:t>
                                      </w:r>
                                    </w:p>
                                    <w:p w14:paraId="23CA7E43" w14:textId="77777777" w:rsidR="00497468" w:rsidRPr="001822C8" w:rsidRDefault="00497468" w:rsidP="00497468">
                                      <w:r>
                                        <w:t xml:space="preserve">Dort steht ihre Erfindung – der </w:t>
                                      </w:r>
                                      <w:proofErr w:type="spellStart"/>
                                      <w:r>
                                        <w:t>Klassenscooter</w:t>
                                      </w:r>
                                      <w:proofErr w:type="spellEnd"/>
                                      <w:r>
                                        <w:t>. Er wurde tatsächlich gebaut! Die Zukunftsleute nennen ihn DELIOR X2E.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449777229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flipH="1">
                                    <a:off x="0" y="234669"/>
                                    <a:ext cx="692150" cy="5314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g:grpSp>
                              <wpg:cNvPr id="1622181298" name="Gruppieren 58"/>
                              <wpg:cNvGrpSpPr/>
                              <wpg:grpSpPr>
                                <a:xfrm>
                                  <a:off x="1376314" y="3167407"/>
                                  <a:ext cx="1995170" cy="1057275"/>
                                  <a:chOff x="9428" y="16184"/>
                                  <a:chExt cx="1995385" cy="1057910"/>
                                </a:xfrm>
                              </wpg:grpSpPr>
                              <wps:wsp>
                                <wps:cNvPr id="263797353" name="Textfeld 1"/>
                                <wps:cNvSpPr txBox="1"/>
                                <wps:spPr>
                                  <a:xfrm>
                                    <a:off x="687823" y="16184"/>
                                    <a:ext cx="1316990" cy="10579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5240">
                                    <a:solidFill>
                                      <a:srgbClr val="00E0FF"/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71D548AD" w14:textId="77777777" w:rsidR="00497468" w:rsidRDefault="00497468" w:rsidP="00497468">
                                      <w:r>
                                        <w:t>Nach der Landung</w:t>
                                      </w:r>
                                    </w:p>
                                    <w:p w14:paraId="1E5202C5" w14:textId="77777777" w:rsidR="00497468" w:rsidRDefault="00497468" w:rsidP="00497468">
                                      <w:r>
                                        <w:t>lernen sie Reto und</w:t>
                                      </w:r>
                                    </w:p>
                                    <w:p w14:paraId="4B410506" w14:textId="77777777" w:rsidR="00497468" w:rsidRDefault="00497468" w:rsidP="00497468">
                                      <w:r>
                                        <w:t>die Jugendlichen</w:t>
                                      </w:r>
                                    </w:p>
                                    <w:p w14:paraId="186A9FA2" w14:textId="77777777" w:rsidR="00497468" w:rsidRDefault="00497468" w:rsidP="00497468">
                                      <w:r>
                                        <w:t>von der Zukunfts-</w:t>
                                      </w:r>
                                    </w:p>
                                    <w:p w14:paraId="4D7AC545" w14:textId="77777777" w:rsidR="00497468" w:rsidRPr="001822C8" w:rsidRDefault="00497468" w:rsidP="00497468">
                                      <w:r>
                                        <w:t>AG kennen.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150024134" name="Grafik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9">
                                    <a:extLst>
                                      <a:ext uri="{96DAC541-7B7A-43D3-8B79-37D633B846F1}">
                                        <asvg:svgBlip xmlns:asvg="http://schemas.microsoft.com/office/drawing/2016/SVG/main" r:embed="rId30"/>
                                      </a:ext>
                                    </a:extLst>
                                  </a:blip>
                                  <a:srcRect l="-2133" r="-21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flipH="1">
                                    <a:off x="9428" y="141482"/>
                                    <a:ext cx="692150" cy="5314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7D3891" id="Gruppieren 62" o:spid="_x0000_s1062" style="position:absolute;margin-left:10.65pt;margin-top:-338pt;width:265.7pt;height:332.65pt;z-index:253248512;mso-width-relative:margin;mso-height-relative:margin" coordsize="33745,4224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">
                      <v:group id="Gruppieren 57" o:spid="_x0000_s1063" style="position:absolute;width:26193;height:19418" coordsize="26198,1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">
                        <v:shape id="Textfeld 1" o:spid="_x0000_s1064" type="#_x0000_t202" style="position:absolute;left:6797;width:19401;height:19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" fillcolor="white [3201]" strokecolor="#00e0ff" strokeweight="1.2pt">
                          <v:textbox>
                            <w:txbxContent>
                              <w:p w14:paraId="6A863FE3" w14:textId="77777777" w:rsidR="00497468" w:rsidRDefault="00497468" w:rsidP="00497468">
                                <w:r>
                                  <w:t>In der Zeitmaschine macht Orhan</w:t>
                                </w:r>
                              </w:p>
                              <w:p w14:paraId="3B4DDDC7" w14:textId="77777777" w:rsidR="00497468" w:rsidRDefault="00497468" w:rsidP="00497468">
                                <w:r>
                                  <w:t>eine riesige Blase mit seinem</w:t>
                                </w:r>
                              </w:p>
                              <w:p w14:paraId="3541EDDD" w14:textId="77777777" w:rsidR="00497468" w:rsidRDefault="00497468" w:rsidP="00497468">
                                <w:r>
                                  <w:t>Kaugummi. Die Blase schiebt</w:t>
                                </w:r>
                              </w:p>
                              <w:p w14:paraId="3D4F1792" w14:textId="77777777" w:rsidR="00497468" w:rsidRDefault="00497468" w:rsidP="00497468">
                                <w:r>
                                  <w:t>einen Hebel nach vorn. Orhan</w:t>
                                </w:r>
                              </w:p>
                              <w:p w14:paraId="1E47FF2D" w14:textId="77777777" w:rsidR="00497468" w:rsidRDefault="00497468" w:rsidP="00497468">
                                <w:r>
                                  <w:t>kippt seine Limo um. Als Dennis</w:t>
                                </w:r>
                              </w:p>
                              <w:p w14:paraId="4B153198" w14:textId="77777777" w:rsidR="00497468" w:rsidRDefault="00497468" w:rsidP="00497468">
                                <w:r>
                                  <w:t>sie wegwischen will, bleibt er am</w:t>
                                </w:r>
                              </w:p>
                              <w:p w14:paraId="071C82AB" w14:textId="77777777" w:rsidR="00497468" w:rsidRDefault="00497468" w:rsidP="00497468">
                                <w:r>
                                  <w:t>Starthebel hängen und schiebt ihn</w:t>
                                </w:r>
                              </w:p>
                              <w:p w14:paraId="6BCD838E" w14:textId="77777777" w:rsidR="00497468" w:rsidRDefault="00497468" w:rsidP="00497468">
                                <w:r>
                                  <w:t>aus Versehen immer weiter nach</w:t>
                                </w:r>
                              </w:p>
                              <w:p w14:paraId="463CC995" w14:textId="77777777" w:rsidR="00497468" w:rsidRDefault="00497468" w:rsidP="00497468">
                                <w:r>
                                  <w:t>vorn. Die Zeitmaschine startet</w:t>
                                </w:r>
                              </w:p>
                              <w:p w14:paraId="250E41A8" w14:textId="77777777" w:rsidR="00497468" w:rsidRDefault="00497468" w:rsidP="00497468">
                                <w:r>
                                  <w:t>und landet am 20. April 2026 im</w:t>
                                </w:r>
                              </w:p>
                              <w:p w14:paraId="2EF98C6B" w14:textId="77777777" w:rsidR="00497468" w:rsidRPr="001822C8" w:rsidRDefault="00497468" w:rsidP="00497468">
                                <w:r>
                                  <w:t>Museum.</w:t>
                                </w:r>
                              </w:p>
                            </w:txbxContent>
                          </v:textbox>
                        </v:shape>
                        <v:shape id="Grafik 27" o:spid="_x0000_s1065" type="#_x0000_t75" style="position:absolute;top:7040;width:6927;height:5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">
                          <v:imagedata r:id="rId31" o:title="" cropleft="-1398f" cropright="-1398f"/>
                        </v:shape>
                      </v:group>
                      <v:group id="Gruppieren 59" o:spid="_x0000_s1066" style="position:absolute;left:4807;top:20267;width:28938;height:10592" coordsize="28939,10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">
                        <v:shape id="Textfeld 1" o:spid="_x0000_s1067" type="#_x0000_t202" style="position:absolute;left:6795;width:22144;height:10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" fillcolor="white [3201]" strokecolor="#00e0ff" strokeweight="1.2pt">
                          <v:textbox style="mso-fit-shape-to-text:t">
                            <w:txbxContent>
                              <w:p w14:paraId="501B622F" w14:textId="77777777" w:rsidR="00497468" w:rsidRDefault="00497468" w:rsidP="00497468">
                                <w:r>
                                  <w:t>Einstein läuft weg. Lisa, Dennis</w:t>
                                </w:r>
                              </w:p>
                              <w:p w14:paraId="4592977D" w14:textId="77777777" w:rsidR="00497468" w:rsidRDefault="00497468" w:rsidP="00497468">
                                <w:r>
                                  <w:t>und Orhan folgen ihm zum Parkplatz.</w:t>
                                </w:r>
                              </w:p>
                              <w:p w14:paraId="23CA7E43" w14:textId="77777777" w:rsidR="00497468" w:rsidRPr="001822C8" w:rsidRDefault="00497468" w:rsidP="00497468">
                                <w:r>
                                  <w:t xml:space="preserve">Dort steht ihre Erfindung – der </w:t>
                                </w:r>
                                <w:proofErr w:type="spellStart"/>
                                <w:r>
                                  <w:t>Klassenscooter</w:t>
                                </w:r>
                                <w:proofErr w:type="spellEnd"/>
                                <w:r>
                                  <w:t>. Er wurde tatsächlich gebaut! Die Zukunftsleute nennen ihn DELIOR X2E.</w:t>
                                </w:r>
                              </w:p>
                            </w:txbxContent>
                          </v:textbox>
                        </v:shape>
                        <v:shape id="Grafik 27" o:spid="_x0000_s1068" type="#_x0000_t75" style="position:absolute;top:2346;width:6921;height:5315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">
                          <v:imagedata r:id="rId31" o:title="" cropleft="-1398f" cropright="-1398f"/>
                        </v:shape>
                      </v:group>
                      <v:group id="Gruppieren 58" o:spid="_x0000_s1069" style="position:absolute;left:13763;top:31674;width:19951;height:10572" coordorigin="94,161" coordsize="19953,1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">
                        <v:shape id="Textfeld 1" o:spid="_x0000_s1070" type="#_x0000_t202" style="position:absolute;left:6878;top:161;width:13170;height:105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" fillcolor="white [3201]" strokecolor="#00e0ff" strokeweight="1.2pt">
                          <v:textbox>
                            <w:txbxContent>
                              <w:p w14:paraId="71D548AD" w14:textId="77777777" w:rsidR="00497468" w:rsidRDefault="00497468" w:rsidP="00497468">
                                <w:r>
                                  <w:t>Nach der Landung</w:t>
                                </w:r>
                              </w:p>
                              <w:p w14:paraId="1E5202C5" w14:textId="77777777" w:rsidR="00497468" w:rsidRDefault="00497468" w:rsidP="00497468">
                                <w:r>
                                  <w:t>lernen sie Reto und</w:t>
                                </w:r>
                              </w:p>
                              <w:p w14:paraId="4B410506" w14:textId="77777777" w:rsidR="00497468" w:rsidRDefault="00497468" w:rsidP="00497468">
                                <w:r>
                                  <w:t>die Jugendlichen</w:t>
                                </w:r>
                              </w:p>
                              <w:p w14:paraId="186A9FA2" w14:textId="77777777" w:rsidR="00497468" w:rsidRDefault="00497468" w:rsidP="00497468">
                                <w:r>
                                  <w:t>von der Zukunfts-</w:t>
                                </w:r>
                              </w:p>
                              <w:p w14:paraId="4D7AC545" w14:textId="77777777" w:rsidR="00497468" w:rsidRPr="001822C8" w:rsidRDefault="00497468" w:rsidP="00497468">
                                <w:r>
                                  <w:t>AG kennen.</w:t>
                                </w:r>
                              </w:p>
                            </w:txbxContent>
                          </v:textbox>
                        </v:shape>
                        <v:shape id="Grafik 27" o:spid="_x0000_s1071" type="#_x0000_t75" style="position:absolute;left:94;top:1414;width:6921;height:5315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">
                          <v:imagedata r:id="rId31" o:title="" cropleft="-1398f" cropright="-1398f"/>
                        </v:shape>
                      </v:group>
                    </v:group>
                  </w:pict>
                </mc:Fallback>
              </mc:AlternateContent>
            </w:r>
          </w:p>
        </w:tc>
      </w:tr>
    </w:tbl>
    <w:p w14:paraId="14F0ABD7" w14:textId="77777777" w:rsidR="0065368A" w:rsidRDefault="002E0D0A" w:rsidP="00B52103">
      <w:pPr>
        <w:pStyle w:val="WTDBHeadline21pt"/>
      </w:pPr>
      <w:r>
        <w:rPr>
          <w:b w:val="0"/>
          <w:bCs/>
          <w:noProof/>
          <w:lang w:eastAsia="de-DE"/>
        </w:rPr>
        <w:drawing>
          <wp:anchor distT="0" distB="0" distL="114300" distR="114300" simplePos="0" relativeHeight="252556288" behindDoc="0" locked="1" layoutInCell="1" allowOverlap="1" wp14:anchorId="2FA62916" wp14:editId="3C29A96F">
            <wp:simplePos x="0" y="0"/>
            <wp:positionH relativeFrom="column">
              <wp:posOffset>2809240</wp:posOffset>
            </wp:positionH>
            <wp:positionV relativeFrom="paragraph">
              <wp:posOffset>-4488815</wp:posOffset>
            </wp:positionV>
            <wp:extent cx="428625" cy="422910"/>
            <wp:effectExtent l="0" t="0" r="3175" b="0"/>
            <wp:wrapNone/>
            <wp:docPr id="40851483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51483" name="Grafik 27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504">
        <w:t>Richtig oder falsch?</w:t>
      </w:r>
    </w:p>
    <w:p w14:paraId="6FFD0B2E" w14:textId="77777777" w:rsidR="004A2504" w:rsidRPr="004A2504" w:rsidRDefault="00E649EB" w:rsidP="004A2504">
      <w:pPr>
        <w:pStyle w:val="WTDBAufgabe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239296" behindDoc="0" locked="0" layoutInCell="1" allowOverlap="1" wp14:anchorId="16489BA9" wp14:editId="7D87F6F1">
                <wp:simplePos x="0" y="0"/>
                <wp:positionH relativeFrom="column">
                  <wp:posOffset>5779770</wp:posOffset>
                </wp:positionH>
                <wp:positionV relativeFrom="paragraph">
                  <wp:posOffset>88788</wp:posOffset>
                </wp:positionV>
                <wp:extent cx="668020" cy="1988820"/>
                <wp:effectExtent l="0" t="0" r="5080" b="5080"/>
                <wp:wrapNone/>
                <wp:docPr id="1608066642" name="Gruppieren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020" cy="1988820"/>
                          <a:chOff x="0" y="0"/>
                          <a:chExt cx="668020" cy="1989055"/>
                        </a:xfrm>
                      </wpg:grpSpPr>
                      <wps:wsp>
                        <wps:cNvPr id="568772313" name="Textfeld 1"/>
                        <wps:cNvSpPr txBox="1"/>
                        <wps:spPr>
                          <a:xfrm>
                            <a:off x="0" y="0"/>
                            <a:ext cx="668020" cy="3346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5240">
                            <a:noFill/>
                          </a:ln>
                        </wps:spPr>
                        <wps:txbx>
                          <w:txbxContent>
                            <w:p w14:paraId="57CE103C" w14:textId="77777777" w:rsidR="004A2504" w:rsidRPr="004A2504" w:rsidRDefault="004A2504" w:rsidP="004A2504">
                              <w:pPr>
                                <w:jc w:val="center"/>
                                <w:rPr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4A2504">
                                <w:rPr>
                                  <w:rFonts w:ascii="Wingdings" w:hAnsi="Wingdings"/>
                                  <w:color w:val="CDF700"/>
                                  <w:sz w:val="32"/>
                                  <w:szCs w:val="32"/>
                                </w:rPr>
                                <w:t>ü</w:t>
                              </w:r>
                              <w:r w:rsidRPr="004A2504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4A2504">
                                <w:rPr>
                                  <w:rFonts w:ascii="Wingdings 2" w:hAnsi="Wingdings 2" w:cs="Segoe UI Symbol"/>
                                  <w:color w:val="ED254E"/>
                                  <w:sz w:val="32"/>
                                  <w:szCs w:val="32"/>
                                </w:rPr>
                                <w:t>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9207814" name="Grafik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39657" y="263851"/>
                            <a:ext cx="561954" cy="1725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489BA9" id="Gruppieren 60" o:spid="_x0000_s1072" style="position:absolute;margin-left:455.1pt;margin-top:7pt;width:52.6pt;height:156.6pt;z-index:253239296;mso-height-relative:margin" coordsize="6680,1989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">
                <v:shape id="Textfeld 1" o:spid="_x0000_s1073" type="#_x0000_t202" style="position:absolute;width:6680;height:3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" fillcolor="white [3201]" stroked="f" strokeweight="1.2pt">
                  <v:textbox>
                    <w:txbxContent>
                      <w:p w14:paraId="57CE103C" w14:textId="77777777" w:rsidR="004A2504" w:rsidRPr="004A2504" w:rsidRDefault="004A2504" w:rsidP="004A2504">
                        <w:pPr>
                          <w:jc w:val="center"/>
                          <w:rPr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4A2504">
                          <w:rPr>
                            <w:rFonts w:ascii="Wingdings" w:hAnsi="Wingdings"/>
                            <w:color w:val="CDF700"/>
                            <w:sz w:val="32"/>
                            <w:szCs w:val="32"/>
                          </w:rPr>
                          <w:t>ü</w:t>
                        </w:r>
                        <w:r w:rsidRPr="004A2504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4A2504">
                          <w:rPr>
                            <w:rFonts w:ascii="Wingdings 2" w:hAnsi="Wingdings 2" w:cs="Segoe UI Symbol"/>
                            <w:color w:val="ED254E"/>
                            <w:sz w:val="32"/>
                            <w:szCs w:val="32"/>
                          </w:rPr>
                          <w:t>Ñ</w:t>
                        </w:r>
                      </w:p>
                    </w:txbxContent>
                  </v:textbox>
                </v:shape>
                <v:shape id="Grafik 27" o:spid="_x0000_s1074" type="#_x0000_t75" style="position:absolute;left:396;top:2638;width:5620;height:1725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">
                  <v:imagedata r:id="rId36" o:title=""/>
                </v:shape>
              </v:group>
            </w:pict>
          </mc:Fallback>
        </mc:AlternateContent>
      </w:r>
      <w:r w:rsidR="004A2504">
        <w:t xml:space="preserve">Welche Aussagen </w:t>
      </w:r>
      <w:proofErr w:type="spellStart"/>
      <w:r w:rsidR="004A2504">
        <w:t>über</w:t>
      </w:r>
      <w:proofErr w:type="spellEnd"/>
      <w:r w:rsidR="004A2504">
        <w:t xml:space="preserve"> DELIOR stimmen und welche nicht? </w:t>
      </w:r>
      <w:r w:rsidR="004A2504">
        <w:br/>
        <w:t xml:space="preserve">Schreibe ein </w:t>
      </w:r>
      <w:r w:rsidR="004A2504" w:rsidRPr="00497468">
        <w:rPr>
          <w:rFonts w:ascii="Wingdings" w:hAnsi="Wingdings"/>
          <w:color w:val="CDF700"/>
          <w:sz w:val="22"/>
          <w:szCs w:val="22"/>
        </w:rPr>
        <w:t>ü</w:t>
      </w:r>
      <w:r w:rsidR="004A2504">
        <w:t xml:space="preserve"> oder </w:t>
      </w:r>
      <w:r w:rsidR="004A2504">
        <w:rPr>
          <w:rFonts w:ascii="Wingdings 2" w:hAnsi="Wingdings 2" w:cs="Segoe UI Symbol"/>
          <w:color w:val="ED254E"/>
          <w:sz w:val="22"/>
          <w:szCs w:val="22"/>
        </w:rPr>
        <w:t>Ñ</w:t>
      </w:r>
      <w:r w:rsidR="004A2504">
        <w:t xml:space="preserve"> in die Kästchen. Verbessere die falschen Aussagen.</w:t>
      </w:r>
    </w:p>
    <w:tbl>
      <w:tblPr>
        <w:tblW w:w="10055" w:type="dxa"/>
        <w:tblInd w:w="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354"/>
        <w:gridCol w:w="1701"/>
      </w:tblGrid>
      <w:tr w:rsidR="004A2504" w:rsidRPr="0026417A" w14:paraId="4EF9D2D3" w14:textId="77777777" w:rsidTr="00497468">
        <w:tc>
          <w:tcPr>
            <w:tcW w:w="8354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2C6C4" w14:textId="77777777" w:rsidR="004A2504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Reto ist der Chef von DELIOR.</w:t>
            </w:r>
          </w:p>
          <w:p w14:paraId="54B02C23" w14:textId="77777777" w:rsidR="004A2504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Der Firmenname setzt sich aus den ersten Buchstaben von Dennis, Lisa und Orhan zusammen.</w:t>
            </w:r>
          </w:p>
          <w:p w14:paraId="059A19E1" w14:textId="77777777" w:rsidR="004A2504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Janus hat Lisa, Dennis und Orhan gefragt, ob er ihre Erfindung bauen darf.</w:t>
            </w:r>
          </w:p>
          <w:p w14:paraId="03DF7414" w14:textId="77777777" w:rsidR="004A2504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Die Zukunfts-AG ist Teil des DELIOR-Studienzentrums für besonders begabte Jugendliche.</w:t>
            </w:r>
          </w:p>
          <w:p w14:paraId="2E74E49B" w14:textId="77777777" w:rsidR="004A2504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In der Firmenzentrale werden viele neue Produkte entwickelt.</w:t>
            </w:r>
          </w:p>
          <w:p w14:paraId="5572D0C5" w14:textId="77777777" w:rsidR="004A2504" w:rsidRPr="00723A38" w:rsidRDefault="004A2504" w:rsidP="004A2504">
            <w:pPr>
              <w:pStyle w:val="WTDBAufzhlung1"/>
              <w:numPr>
                <w:ilvl w:val="0"/>
                <w:numId w:val="58"/>
              </w:numPr>
              <w:spacing w:line="420" w:lineRule="exact"/>
            </w:pPr>
            <w:r>
              <w:t>Die Mensa von DELIOR befindet sich im Zukunftsmuseum.</w:t>
            </w:r>
          </w:p>
        </w:tc>
        <w:tc>
          <w:tcPr>
            <w:tcW w:w="1701" w:type="dxa"/>
          </w:tcPr>
          <w:p w14:paraId="30BFF3D4" w14:textId="77777777" w:rsidR="004A2504" w:rsidRPr="00723A38" w:rsidRDefault="00497468" w:rsidP="00B047DF">
            <w:pPr>
              <w:pStyle w:val="WTDB2024Aufgabenstellung"/>
            </w:pPr>
            <w:r>
              <w:rPr>
                <w:b w:val="0"/>
                <w:bCs/>
                <w:lang w:eastAsia="de-DE"/>
              </w:rPr>
              <w:drawing>
                <wp:anchor distT="0" distB="0" distL="114300" distR="114300" simplePos="0" relativeHeight="253241344" behindDoc="0" locked="1" layoutInCell="1" allowOverlap="1" wp14:anchorId="38346B77" wp14:editId="563674B3">
                  <wp:simplePos x="0" y="0"/>
                  <wp:positionH relativeFrom="column">
                    <wp:posOffset>-934085</wp:posOffset>
                  </wp:positionH>
                  <wp:positionV relativeFrom="paragraph">
                    <wp:posOffset>-717550</wp:posOffset>
                  </wp:positionV>
                  <wp:extent cx="935990" cy="625475"/>
                  <wp:effectExtent l="0" t="0" r="3810" b="0"/>
                  <wp:wrapNone/>
                  <wp:docPr id="1612577250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577250" name="Grafik 27"/>
                          <pic:cNvPicPr/>
                        </pic:nvPicPr>
                        <pic:blipFill>
                          <a:blip r:embed="rId37">
                            <a:extLst>
                              <a:ext uri="{96DAC541-7B7A-43D3-8B79-37D633B846F1}">
                                <asvg:svgBlip xmlns:asvg="http://schemas.microsoft.com/office/drawing/2016/SVG/main" r:embe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62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2504" w:rsidRPr="0026417A" w14:paraId="0E6B3D61" w14:textId="77777777" w:rsidTr="00497468">
        <w:tc>
          <w:tcPr>
            <w:tcW w:w="8354" w:type="dxa"/>
            <w:vMerge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119B514" w14:textId="77777777" w:rsidR="004A2504" w:rsidRDefault="004A2504" w:rsidP="00B047DF">
            <w:pPr>
              <w:pStyle w:val="WTDB2024Aufgabenstellung"/>
            </w:pPr>
          </w:p>
        </w:tc>
        <w:tc>
          <w:tcPr>
            <w:tcW w:w="1701" w:type="dxa"/>
          </w:tcPr>
          <w:p w14:paraId="3244A499" w14:textId="77777777" w:rsidR="004A2504" w:rsidRDefault="004A2504" w:rsidP="00B047DF">
            <w:pPr>
              <w:pStyle w:val="WTDB2024Aufgabenstellung"/>
            </w:pPr>
          </w:p>
        </w:tc>
      </w:tr>
      <w:tr w:rsidR="004A2504" w:rsidRPr="0026417A" w14:paraId="3D2CC367" w14:textId="77777777" w:rsidTr="00497468">
        <w:tc>
          <w:tcPr>
            <w:tcW w:w="8354" w:type="dxa"/>
            <w:vMerge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31E63C4" w14:textId="77777777" w:rsidR="004A2504" w:rsidRDefault="004A2504" w:rsidP="00B047DF">
            <w:pPr>
              <w:pStyle w:val="WTDB2024Aufgabenstellung"/>
            </w:pPr>
          </w:p>
        </w:tc>
        <w:tc>
          <w:tcPr>
            <w:tcW w:w="1701" w:type="dxa"/>
          </w:tcPr>
          <w:p w14:paraId="7FE63283" w14:textId="77777777" w:rsidR="004A2504" w:rsidRDefault="004A2504" w:rsidP="00B047DF">
            <w:pPr>
              <w:pStyle w:val="WTDB2024Aufgabenstellung"/>
            </w:pPr>
          </w:p>
        </w:tc>
      </w:tr>
      <w:tr w:rsidR="004A2504" w:rsidRPr="0026417A" w14:paraId="007821E6" w14:textId="77777777" w:rsidTr="00497468">
        <w:tc>
          <w:tcPr>
            <w:tcW w:w="8354" w:type="dxa"/>
            <w:vMerge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9510AF9" w14:textId="77777777" w:rsidR="004A2504" w:rsidRDefault="004A2504" w:rsidP="00B047DF">
            <w:pPr>
              <w:pStyle w:val="WTDB2024Aufgabenstellung"/>
            </w:pPr>
          </w:p>
        </w:tc>
        <w:tc>
          <w:tcPr>
            <w:tcW w:w="1701" w:type="dxa"/>
          </w:tcPr>
          <w:p w14:paraId="351EFA61" w14:textId="77777777" w:rsidR="004A2504" w:rsidRDefault="004A2504" w:rsidP="00B047DF">
            <w:pPr>
              <w:pStyle w:val="WTDB2024Aufgabenstellung"/>
            </w:pPr>
          </w:p>
        </w:tc>
      </w:tr>
      <w:tr w:rsidR="004A2504" w:rsidRPr="0026417A" w14:paraId="2529BC96" w14:textId="77777777" w:rsidTr="00497468">
        <w:tc>
          <w:tcPr>
            <w:tcW w:w="8354" w:type="dxa"/>
            <w:vMerge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BB9330C" w14:textId="77777777" w:rsidR="004A2504" w:rsidRDefault="004A2504" w:rsidP="00B047DF">
            <w:pPr>
              <w:pStyle w:val="WTDB2024Aufgabenstellung"/>
            </w:pPr>
          </w:p>
        </w:tc>
        <w:tc>
          <w:tcPr>
            <w:tcW w:w="1701" w:type="dxa"/>
          </w:tcPr>
          <w:p w14:paraId="2AE81992" w14:textId="77777777" w:rsidR="004A2504" w:rsidRDefault="004A2504" w:rsidP="00B047DF">
            <w:pPr>
              <w:pStyle w:val="WTDB2024Aufgabenstellung"/>
            </w:pPr>
          </w:p>
        </w:tc>
      </w:tr>
      <w:tr w:rsidR="004A2504" w:rsidRPr="0026417A" w14:paraId="0B9666C0" w14:textId="77777777" w:rsidTr="00497468">
        <w:tc>
          <w:tcPr>
            <w:tcW w:w="8354" w:type="dxa"/>
            <w:vMerge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D348DB6" w14:textId="77777777" w:rsidR="004A2504" w:rsidRDefault="004A2504" w:rsidP="00B047DF">
            <w:pPr>
              <w:pStyle w:val="WTDB2024Aufgabenstellung"/>
            </w:pPr>
          </w:p>
        </w:tc>
        <w:tc>
          <w:tcPr>
            <w:tcW w:w="1701" w:type="dxa"/>
          </w:tcPr>
          <w:p w14:paraId="742D5EAF" w14:textId="77777777" w:rsidR="004A2504" w:rsidRDefault="004A2504" w:rsidP="00B047DF">
            <w:pPr>
              <w:pStyle w:val="WTDB2024Aufgabenstellung"/>
            </w:pPr>
          </w:p>
        </w:tc>
      </w:tr>
      <w:tr w:rsidR="004A2504" w:rsidRPr="0026417A" w14:paraId="036FCE7C" w14:textId="77777777" w:rsidTr="00497468">
        <w:trPr>
          <w:trHeight w:val="1381"/>
        </w:trPr>
        <w:tc>
          <w:tcPr>
            <w:tcW w:w="10055" w:type="dxa"/>
            <w:gridSpan w:val="2"/>
            <w:shd w:val="clear" w:color="auto" w:fill="FFFFFF" w:themeFill="background1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3F07AF1" w14:textId="77777777" w:rsidR="004A2504" w:rsidRDefault="004A2504" w:rsidP="004A2504">
            <w:pPr>
              <w:pStyle w:val="WTDBAufzhlung1"/>
              <w:numPr>
                <w:ilvl w:val="0"/>
                <w:numId w:val="0"/>
              </w:numPr>
              <w:rPr>
                <w:rStyle w:val="WTDBSchreiblinie"/>
              </w:rPr>
            </w:pPr>
            <w:r w:rsidRPr="00497468">
              <w:rPr>
                <w:b/>
                <w:bCs/>
              </w:rPr>
              <w:t>Verbesserung:</w:t>
            </w:r>
            <w:r>
              <w:t xml:space="preserve"> </w:t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___________________________________________________________</w:t>
            </w:r>
            <w:r w:rsidR="00497468" w:rsidRPr="00EA35DE">
              <w:rPr>
                <w:rStyle w:val="WTDBSchreiblinie"/>
                <w:b w:val="0"/>
                <w:bCs w:val="0"/>
              </w:rPr>
              <w:t>_</w:t>
            </w:r>
            <w:r w:rsidRPr="00EA35DE">
              <w:rPr>
                <w:rStyle w:val="WTDBSchreiblinie"/>
                <w:b w:val="0"/>
                <w:bCs w:val="0"/>
              </w:rPr>
              <w:t>___</w:t>
            </w:r>
          </w:p>
          <w:p w14:paraId="5BA922F3" w14:textId="77777777" w:rsidR="004A2504" w:rsidRPr="00EA35DE" w:rsidRDefault="004A2504" w:rsidP="004A2504">
            <w:pPr>
              <w:pStyle w:val="WTDBAufzhlung1"/>
              <w:numPr>
                <w:ilvl w:val="0"/>
                <w:numId w:val="0"/>
              </w:numPr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____________________________________________________________________</w:t>
            </w:r>
            <w:r w:rsidR="00497468" w:rsidRPr="00EA35DE">
              <w:rPr>
                <w:rStyle w:val="WTDBSchreiblinie"/>
                <w:b w:val="0"/>
                <w:bCs w:val="0"/>
              </w:rPr>
              <w:t>_</w:t>
            </w:r>
            <w:r w:rsidRPr="00EA35DE">
              <w:rPr>
                <w:rStyle w:val="WTDBSchreiblinie"/>
                <w:b w:val="0"/>
                <w:bCs w:val="0"/>
              </w:rPr>
              <w:t>____</w:t>
            </w:r>
          </w:p>
          <w:p w14:paraId="02AEB559" w14:textId="77777777" w:rsidR="004A2504" w:rsidRPr="004A2504" w:rsidRDefault="004A2504" w:rsidP="004A2504">
            <w:pPr>
              <w:pStyle w:val="WTDBAufzhlung1"/>
              <w:numPr>
                <w:ilvl w:val="0"/>
                <w:numId w:val="0"/>
              </w:numPr>
              <w:rPr>
                <w:rFonts w:ascii="Arial" w:hAnsi="Arial"/>
                <w:b/>
                <w:bCs/>
                <w:color w:val="00E0FF"/>
                <w:sz w:val="24"/>
                <w:szCs w:val="24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</w:t>
            </w:r>
            <w:r w:rsidR="00497468" w:rsidRPr="00EA35DE">
              <w:rPr>
                <w:rStyle w:val="WTDBSchreiblinie"/>
                <w:b w:val="0"/>
                <w:bCs w:val="0"/>
              </w:rPr>
              <w:t>_</w:t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____________________________________________________________</w:t>
            </w:r>
            <w:r w:rsidR="00497468">
              <w:rPr>
                <w:rStyle w:val="WTDBSchreiblinie"/>
              </w:rPr>
              <w:br/>
            </w:r>
            <w:r w:rsidR="00497468" w:rsidRPr="00EA35DE">
              <w:rPr>
                <w:rStyle w:val="WTDBSchreiblinie"/>
                <w:b w:val="0"/>
                <w:bCs w:val="0"/>
              </w:rPr>
              <w:t>_________________________________________________________________________</w:t>
            </w:r>
          </w:p>
        </w:tc>
      </w:tr>
    </w:tbl>
    <w:p w14:paraId="73511289" w14:textId="77777777" w:rsidR="00EC25F0" w:rsidRPr="00497468" w:rsidRDefault="00497468" w:rsidP="00497468">
      <w:pPr>
        <w:pStyle w:val="WTDBArbeitsblatt11pt"/>
      </w:pPr>
      <w:r>
        <w:br w:type="page"/>
      </w:r>
      <w:r w:rsidR="00547D14" w:rsidRPr="00497468">
        <w:lastRenderedPageBreak/>
        <w:drawing>
          <wp:anchor distT="0" distB="0" distL="114300" distR="114300" simplePos="0" relativeHeight="252892160" behindDoc="0" locked="0" layoutInCell="1" allowOverlap="1" wp14:anchorId="07EA1644" wp14:editId="18940614">
            <wp:simplePos x="0" y="0"/>
            <wp:positionH relativeFrom="column">
              <wp:posOffset>-294103</wp:posOffset>
            </wp:positionH>
            <wp:positionV relativeFrom="paragraph">
              <wp:posOffset>-906780</wp:posOffset>
            </wp:positionV>
            <wp:extent cx="2907665" cy="599994"/>
            <wp:effectExtent l="0" t="0" r="0" b="0"/>
            <wp:wrapNone/>
            <wp:docPr id="421584664" name="Grafik 421584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584664" name="Grafik 421584664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599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5F0" w:rsidRPr="00497468">
        <w:t>Arbeitsblatt 3</w:t>
      </w:r>
    </w:p>
    <w:p w14:paraId="0840F80A" w14:textId="77777777" w:rsidR="00EC25F0" w:rsidRDefault="008D68E2" w:rsidP="00EC25F0">
      <w:pPr>
        <w:pStyle w:val="WTDBHeadline21pt"/>
        <w:rPr>
          <w:noProof/>
        </w:rPr>
      </w:pPr>
      <w:r>
        <w:rPr>
          <w:noProof/>
        </w:rPr>
        <w:drawing>
          <wp:anchor distT="0" distB="0" distL="114300" distR="114300" simplePos="0" relativeHeight="253264896" behindDoc="0" locked="0" layoutInCell="1" allowOverlap="1" wp14:anchorId="0A0936FD" wp14:editId="08060CDC">
            <wp:simplePos x="0" y="0"/>
            <wp:positionH relativeFrom="column">
              <wp:posOffset>-210448</wp:posOffset>
            </wp:positionH>
            <wp:positionV relativeFrom="paragraph">
              <wp:posOffset>7468439</wp:posOffset>
            </wp:positionV>
            <wp:extent cx="2365755" cy="1563375"/>
            <wp:effectExtent l="0" t="0" r="0" b="0"/>
            <wp:wrapNone/>
            <wp:docPr id="1754226605" name="Grafik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226605" name="Grafik 201"/>
                    <pic:cNvPicPr>
                      <a:picLocks noChangeAspect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730" cy="1571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5F0">
        <w:rPr>
          <w:noProof/>
        </w:rPr>
        <w:t>Kreuzworträtsel</w:t>
      </w:r>
    </w:p>
    <w:tbl>
      <w:tblPr>
        <w:tblW w:w="10052" w:type="dxa"/>
        <w:tblInd w:w="5" w:type="dxa"/>
        <w:shd w:val="clear" w:color="auto" w:fill="FFFFFF"/>
        <w:tblLook w:val="04A0" w:firstRow="1" w:lastRow="0" w:firstColumn="1" w:lastColumn="0" w:noHBand="0" w:noVBand="1"/>
      </w:tblPr>
      <w:tblGrid>
        <w:gridCol w:w="4091"/>
        <w:gridCol w:w="432"/>
        <w:gridCol w:w="4395"/>
        <w:gridCol w:w="1134"/>
      </w:tblGrid>
      <w:tr w:rsidR="008D68E2" w:rsidRPr="0026417A" w14:paraId="08995C5F" w14:textId="77777777" w:rsidTr="008D68E2">
        <w:tc>
          <w:tcPr>
            <w:tcW w:w="452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85FF0" w14:textId="77777777" w:rsidR="008D68E2" w:rsidRPr="008D3FD1" w:rsidRDefault="008D68E2" w:rsidP="008D68E2">
            <w:pPr>
              <w:pStyle w:val="WTDB2024Aufgabenstellung"/>
              <w:rPr>
                <w:bCs/>
                <w:color w:val="F15A22"/>
              </w:rPr>
            </w:pPr>
            <w:r>
              <w:t xml:space="preserve">Kannst du die Sätze ergänzen? </w:t>
            </w:r>
            <w:r>
              <w:br/>
              <w:t>Löse das Kreuzworträtsel.</w:t>
            </w:r>
          </w:p>
        </w:tc>
        <w:tc>
          <w:tcPr>
            <w:tcW w:w="4395" w:type="dxa"/>
            <w:vMerge w:val="restart"/>
            <w:shd w:val="clear" w:color="auto" w:fill="FFFFFF" w:themeFill="background1"/>
            <w:tcMar>
              <w:top w:w="0" w:type="dxa"/>
              <w:left w:w="284" w:type="dxa"/>
              <w:right w:w="0" w:type="dxa"/>
            </w:tcMar>
          </w:tcPr>
          <w:p w14:paraId="08055EE5" w14:textId="77777777" w:rsidR="008D68E2" w:rsidRDefault="008D68E2" w:rsidP="008D68E2">
            <w:pPr>
              <w:spacing w:after="110"/>
            </w:pPr>
            <w:r w:rsidRPr="008D68E2">
              <w:t>Lisa, Dennis und Orhan nennen den Hund</w:t>
            </w:r>
            <w:r>
              <w:t xml:space="preserve"> </w:t>
            </w:r>
            <w:r>
              <w:rPr>
                <w:rStyle w:val="WTDBfettfarbigZchn"/>
              </w:rPr>
              <w:t>1</w:t>
            </w:r>
            <w:r w:rsidRPr="00EC25F0">
              <w:rPr>
                <w:rStyle w:val="WTDBfettfarbigZchn"/>
              </w:rPr>
              <w:t xml:space="preserve">) </w:t>
            </w:r>
            <w:proofErr w:type="gramStart"/>
            <w:r w:rsidRPr="00EC25F0">
              <w:rPr>
                <w:rStyle w:val="WTDBfettfarbigZchn"/>
              </w:rPr>
              <w:t>…</w:t>
            </w:r>
            <w:r>
              <w:rPr>
                <w:rStyle w:val="WTDBfettfarbigZchn"/>
              </w:rPr>
              <w:t xml:space="preserve"> </w:t>
            </w:r>
            <w:r>
              <w:t>.</w:t>
            </w:r>
            <w:proofErr w:type="gramEnd"/>
            <w:r>
              <w:rPr>
                <w:rStyle w:val="WTDBfettfarbigZchn"/>
              </w:rPr>
              <w:t xml:space="preserve"> </w:t>
            </w:r>
          </w:p>
          <w:p w14:paraId="51162F76" w14:textId="77777777" w:rsidR="008D68E2" w:rsidRPr="002E0D0A" w:rsidRDefault="008D68E2" w:rsidP="008D68E2">
            <w:pPr>
              <w:spacing w:after="110"/>
            </w:pPr>
            <w:r w:rsidRPr="008D68E2">
              <w:t>Orhans Schwester Selma ist sehr</w:t>
            </w:r>
            <w:r>
              <w:t xml:space="preserve"> </w:t>
            </w:r>
            <w:r>
              <w:rPr>
                <w:rStyle w:val="WTDBfettfarbigZchn"/>
              </w:rPr>
              <w:t>2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>
              <w:t>.</w:t>
            </w:r>
          </w:p>
          <w:p w14:paraId="5B27AB84" w14:textId="77777777" w:rsidR="008D68E2" w:rsidRPr="002E0D0A" w:rsidRDefault="008D68E2" w:rsidP="008D68E2">
            <w:pPr>
              <w:spacing w:after="110"/>
            </w:pPr>
            <w:r w:rsidRPr="008D68E2">
              <w:t>Die Klasse 5c macht einen Ausflug ins</w:t>
            </w:r>
            <w:r>
              <w:t xml:space="preserve"> </w:t>
            </w:r>
            <w:r>
              <w:rPr>
                <w:rStyle w:val="WTDBfettfarbigZchn"/>
              </w:rPr>
              <w:t>3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 w:rsidRPr="002E0D0A">
              <w:t xml:space="preserve">. </w:t>
            </w:r>
          </w:p>
          <w:p w14:paraId="1BEBC524" w14:textId="77777777" w:rsidR="008D68E2" w:rsidRPr="002E0D0A" w:rsidRDefault="008D68E2" w:rsidP="008D68E2">
            <w:pPr>
              <w:spacing w:after="110"/>
            </w:pPr>
            <w:r>
              <w:t xml:space="preserve">Lisa, Dennis und Orhan nennen ihre </w:t>
            </w:r>
            <w:r>
              <w:br/>
              <w:t xml:space="preserve">Erfindung </w:t>
            </w:r>
            <w:r>
              <w:rPr>
                <w:rStyle w:val="WTDBfettfarbigZchn"/>
              </w:rPr>
              <w:t>4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 w:rsidRPr="002E0D0A">
              <w:t xml:space="preserve">. </w:t>
            </w:r>
          </w:p>
          <w:p w14:paraId="3EF6B5EB" w14:textId="77777777" w:rsidR="008D68E2" w:rsidRDefault="008D68E2" w:rsidP="008D68E2">
            <w:pPr>
              <w:spacing w:after="110"/>
            </w:pPr>
            <w:r w:rsidRPr="008D68E2">
              <w:t>Sie reisen mit der</w:t>
            </w:r>
            <w:r>
              <w:t xml:space="preserve"> </w:t>
            </w:r>
            <w:r>
              <w:rPr>
                <w:rStyle w:val="WTDBfettfarbigZchn"/>
              </w:rPr>
              <w:t>5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>
              <w:t>ins Jahr 2176.</w:t>
            </w:r>
            <w:r w:rsidRPr="002E0D0A">
              <w:t xml:space="preserve">  </w:t>
            </w:r>
          </w:p>
          <w:p w14:paraId="19ADC8EC" w14:textId="77777777" w:rsidR="008D68E2" w:rsidRPr="002E0D0A" w:rsidRDefault="008D68E2" w:rsidP="008D68E2">
            <w:pPr>
              <w:spacing w:after="110"/>
            </w:pPr>
            <w:r w:rsidRPr="008D68E2">
              <w:t>Die Firma von Janus heißt</w:t>
            </w:r>
            <w:r>
              <w:t xml:space="preserve"> </w:t>
            </w:r>
            <w:r>
              <w:rPr>
                <w:rStyle w:val="WTDBfettfarbigZchn"/>
              </w:rPr>
              <w:t>6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 w:rsidRPr="002E0D0A">
              <w:t xml:space="preserve">. </w:t>
            </w:r>
          </w:p>
          <w:p w14:paraId="3B01C353" w14:textId="77777777" w:rsidR="008D68E2" w:rsidRPr="002E0D0A" w:rsidRDefault="008D68E2" w:rsidP="008D68E2">
            <w:pPr>
              <w:spacing w:after="110"/>
            </w:pPr>
            <w:r w:rsidRPr="008D68E2">
              <w:t>Janus schickt Lisa, Dennis und Orhan einen</w:t>
            </w:r>
            <w:r>
              <w:t xml:space="preserve"> </w:t>
            </w:r>
            <w:r>
              <w:br/>
            </w:r>
            <w:r>
              <w:rPr>
                <w:rStyle w:val="WTDBfettfarbigZchn"/>
              </w:rPr>
              <w:t>7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 w:rsidRPr="008D68E2">
              <w:t>ins Jahr 2026.</w:t>
            </w:r>
          </w:p>
          <w:p w14:paraId="4DAF2CD4" w14:textId="77777777" w:rsidR="008D68E2" w:rsidRPr="002E0D0A" w:rsidRDefault="008D68E2" w:rsidP="008D68E2">
            <w:pPr>
              <w:spacing w:after="110"/>
            </w:pPr>
            <w:r w:rsidRPr="008D68E2">
              <w:t>Janus hat in der Zeitmaschine die</w:t>
            </w:r>
            <w:r>
              <w:t xml:space="preserve"> </w:t>
            </w:r>
            <w:r>
              <w:rPr>
                <w:rStyle w:val="WTDBfettfarbigZchn"/>
              </w:rPr>
              <w:t>8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 w:rsidR="006E4B0B">
              <w:t>der K</w:t>
            </w:r>
            <w:r w:rsidRPr="008D68E2">
              <w:t>inder gefunden.</w:t>
            </w:r>
          </w:p>
          <w:p w14:paraId="5457AD83" w14:textId="77777777" w:rsidR="008D68E2" w:rsidRPr="002E0D0A" w:rsidRDefault="008D68E2" w:rsidP="008D68E2">
            <w:pPr>
              <w:spacing w:after="110"/>
            </w:pPr>
            <w:r w:rsidRPr="008D68E2">
              <w:t>Der DELIOR X2E ist eigentlich eine</w:t>
            </w:r>
            <w:r>
              <w:t xml:space="preserve"> </w:t>
            </w:r>
            <w:r>
              <w:rPr>
                <w:rStyle w:val="WTDBfettfarbigZchn"/>
              </w:rPr>
              <w:t>9</w:t>
            </w:r>
            <w:r w:rsidRPr="00EC25F0">
              <w:rPr>
                <w:rStyle w:val="WTDBfettfarbigZchn"/>
              </w:rPr>
              <w:t>) …</w:t>
            </w:r>
            <w:r>
              <w:t xml:space="preserve"> </w:t>
            </w:r>
            <w:r w:rsidR="006E4B0B">
              <w:t xml:space="preserve">von </w:t>
            </w:r>
            <w:r>
              <w:t>Lisa, Dennis und Orhan.</w:t>
            </w:r>
          </w:p>
          <w:p w14:paraId="42A85507" w14:textId="77777777" w:rsidR="008D68E2" w:rsidRPr="002E0D0A" w:rsidRDefault="008D68E2" w:rsidP="008D68E2">
            <w:pPr>
              <w:spacing w:after="110"/>
            </w:pPr>
            <w:r>
              <w:rPr>
                <w:noProof/>
              </w:rPr>
              <w:drawing>
                <wp:anchor distT="0" distB="0" distL="114300" distR="114300" simplePos="0" relativeHeight="253262848" behindDoc="0" locked="0" layoutInCell="1" allowOverlap="1" wp14:anchorId="7F67B1C0" wp14:editId="3BCAF006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278466</wp:posOffset>
                  </wp:positionV>
                  <wp:extent cx="2563495" cy="806450"/>
                  <wp:effectExtent l="0" t="0" r="1905" b="6350"/>
                  <wp:wrapNone/>
                  <wp:docPr id="644988346" name="Grafi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988346" name="Grafik 20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495" cy="806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D68E2">
              <w:t>Die einzelnen Roller werden mit</w:t>
            </w:r>
            <w:r>
              <w:t xml:space="preserve"> </w:t>
            </w:r>
            <w:r>
              <w:rPr>
                <w:rStyle w:val="WTDBfettfarbigZchn"/>
              </w:rPr>
              <w:t>10</w:t>
            </w:r>
            <w:r w:rsidRPr="00EC25F0">
              <w:rPr>
                <w:rStyle w:val="WTDBfettfarbigZchn"/>
              </w:rPr>
              <w:t>) …</w:t>
            </w:r>
            <w:r>
              <w:rPr>
                <w:rStyle w:val="WTDBfettfarbigZchn"/>
              </w:rPr>
              <w:t xml:space="preserve"> </w:t>
            </w:r>
            <w:r>
              <w:t>verbunden</w:t>
            </w:r>
            <w:r w:rsidRPr="002E0D0A">
              <w:t>.</w:t>
            </w:r>
          </w:p>
        </w:tc>
        <w:tc>
          <w:tcPr>
            <w:tcW w:w="1134" w:type="dxa"/>
            <w:vMerge w:val="restart"/>
          </w:tcPr>
          <w:p w14:paraId="4ED2D099" w14:textId="77777777" w:rsidR="008D68E2" w:rsidRDefault="008D68E2" w:rsidP="008D68E2">
            <w:pPr>
              <w:spacing w:after="110"/>
            </w:pPr>
          </w:p>
        </w:tc>
      </w:tr>
      <w:tr w:rsidR="008D68E2" w:rsidRPr="0026417A" w14:paraId="50AB8818" w14:textId="77777777" w:rsidTr="008D68E2">
        <w:trPr>
          <w:trHeight w:val="4224"/>
        </w:trPr>
        <w:tc>
          <w:tcPr>
            <w:tcW w:w="4523" w:type="dxa"/>
            <w:gridSpan w:val="2"/>
            <w:tcMar>
              <w:top w:w="57" w:type="dxa"/>
              <w:left w:w="0" w:type="dxa"/>
              <w:bottom w:w="0" w:type="dxa"/>
              <w:right w:w="0" w:type="dxa"/>
            </w:tcMar>
            <w:vAlign w:val="bottom"/>
          </w:tcPr>
          <w:p w14:paraId="7E79535E" w14:textId="77777777" w:rsidR="008D68E2" w:rsidRPr="002E0D0A" w:rsidRDefault="008D68E2" w:rsidP="008D68E2">
            <w:pPr>
              <w:spacing w:after="110"/>
            </w:pPr>
            <w:r>
              <w:rPr>
                <w:noProof/>
              </w:rPr>
              <w:drawing>
                <wp:anchor distT="0" distB="0" distL="114300" distR="114300" simplePos="0" relativeHeight="253256704" behindDoc="0" locked="0" layoutInCell="1" allowOverlap="1" wp14:anchorId="7F355F17" wp14:editId="6F4DACD6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-211455</wp:posOffset>
                  </wp:positionV>
                  <wp:extent cx="2955290" cy="6045835"/>
                  <wp:effectExtent l="0" t="0" r="3810" b="0"/>
                  <wp:wrapNone/>
                  <wp:docPr id="207149116" name="Grafi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49116" name="Grafik 201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955290" cy="604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5" w:type="dxa"/>
            <w:vMerge/>
            <w:shd w:val="clear" w:color="auto" w:fill="FFFFFF" w:themeFill="background1"/>
            <w:tcMar>
              <w:top w:w="113" w:type="dxa"/>
            </w:tcMar>
          </w:tcPr>
          <w:p w14:paraId="0F803975" w14:textId="77777777" w:rsidR="008D68E2" w:rsidRDefault="008D68E2" w:rsidP="008D68E2"/>
        </w:tc>
        <w:tc>
          <w:tcPr>
            <w:tcW w:w="1134" w:type="dxa"/>
            <w:vMerge/>
          </w:tcPr>
          <w:p w14:paraId="4528FE2B" w14:textId="77777777" w:rsidR="008D68E2" w:rsidRDefault="008D68E2" w:rsidP="008D68E2"/>
        </w:tc>
      </w:tr>
      <w:tr w:rsidR="008D68E2" w:rsidRPr="0026417A" w14:paraId="05499BF2" w14:textId="77777777" w:rsidTr="00EA35DE">
        <w:trPr>
          <w:trHeight w:val="982"/>
        </w:trPr>
        <w:tc>
          <w:tcPr>
            <w:tcW w:w="409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F90DDB4" w14:textId="77777777" w:rsidR="008D68E2" w:rsidRDefault="008D68E2" w:rsidP="008D68E2">
            <w:pPr>
              <w:rPr>
                <w:noProof/>
              </w:rPr>
            </w:pPr>
            <w:r>
              <w:rPr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3255680" behindDoc="0" locked="0" layoutInCell="1" allowOverlap="1" wp14:anchorId="379DB2E0" wp14:editId="1DA21D60">
                  <wp:simplePos x="0" y="0"/>
                  <wp:positionH relativeFrom="column">
                    <wp:posOffset>-110755607</wp:posOffset>
                  </wp:positionH>
                  <wp:positionV relativeFrom="paragraph">
                    <wp:posOffset>-959121942</wp:posOffset>
                  </wp:positionV>
                  <wp:extent cx="2894965" cy="250825"/>
                  <wp:effectExtent l="0" t="0" r="635" b="3175"/>
                  <wp:wrapNone/>
                  <wp:docPr id="1728776093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776093" name="Grafik 31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965" cy="2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2" w:type="dxa"/>
            <w:tcMar>
              <w:left w:w="0" w:type="dxa"/>
              <w:right w:w="0" w:type="dxa"/>
            </w:tcMar>
          </w:tcPr>
          <w:p w14:paraId="53962C30" w14:textId="77777777" w:rsidR="008D68E2" w:rsidRPr="00EC25F0" w:rsidRDefault="008D68E2" w:rsidP="008D68E2">
            <w:pPr>
              <w:rPr>
                <w:b/>
                <w:bCs/>
              </w:rPr>
            </w:pPr>
          </w:p>
        </w:tc>
        <w:tc>
          <w:tcPr>
            <w:tcW w:w="4395" w:type="dxa"/>
            <w:vMerge/>
            <w:tcBorders>
              <w:bottom w:val="single" w:sz="18" w:space="0" w:color="00E0FF"/>
            </w:tcBorders>
            <w:shd w:val="clear" w:color="auto" w:fill="FFFFFF" w:themeFill="background1"/>
            <w:tcMar>
              <w:top w:w="113" w:type="dxa"/>
            </w:tcMar>
          </w:tcPr>
          <w:p w14:paraId="432A198F" w14:textId="77777777" w:rsidR="008D68E2" w:rsidRDefault="008D68E2" w:rsidP="008D68E2"/>
        </w:tc>
        <w:tc>
          <w:tcPr>
            <w:tcW w:w="1134" w:type="dxa"/>
            <w:vMerge/>
            <w:tcBorders>
              <w:bottom w:val="single" w:sz="18" w:space="0" w:color="00E0FF"/>
            </w:tcBorders>
          </w:tcPr>
          <w:p w14:paraId="412360E9" w14:textId="77777777" w:rsidR="008D68E2" w:rsidRDefault="008D68E2" w:rsidP="008D68E2"/>
        </w:tc>
      </w:tr>
      <w:tr w:rsidR="008D68E2" w:rsidRPr="0026417A" w14:paraId="27438D1B" w14:textId="77777777" w:rsidTr="00EA35DE">
        <w:trPr>
          <w:trHeight w:val="3734"/>
        </w:trPr>
        <w:tc>
          <w:tcPr>
            <w:tcW w:w="409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3F04976" w14:textId="77777777" w:rsidR="008D68E2" w:rsidRPr="008D3FD1" w:rsidRDefault="008D68E2" w:rsidP="008D68E2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432" w:type="dxa"/>
            <w:tcBorders>
              <w:right w:val="single" w:sz="18" w:space="0" w:color="00E0FF"/>
            </w:tcBorders>
            <w:tcMar>
              <w:left w:w="0" w:type="dxa"/>
              <w:right w:w="0" w:type="dxa"/>
            </w:tcMar>
          </w:tcPr>
          <w:p w14:paraId="643F16B2" w14:textId="77777777" w:rsidR="008D68E2" w:rsidRPr="00EC25F0" w:rsidRDefault="008D68E2" w:rsidP="008D68E2">
            <w:pPr>
              <w:rPr>
                <w:b/>
                <w:bCs/>
              </w:rPr>
            </w:pPr>
          </w:p>
        </w:tc>
        <w:tc>
          <w:tcPr>
            <w:tcW w:w="5529" w:type="dxa"/>
            <w:gridSpan w:val="2"/>
            <w:vMerge w:val="restart"/>
            <w:tcBorders>
              <w:top w:val="single" w:sz="18" w:space="0" w:color="00E0FF"/>
              <w:left w:val="single" w:sz="18" w:space="0" w:color="00E0FF"/>
              <w:bottom w:val="single" w:sz="18" w:space="0" w:color="00E0FF"/>
              <w:right w:val="single" w:sz="18" w:space="0" w:color="00E0FF"/>
            </w:tcBorders>
            <w:shd w:val="clear" w:color="auto" w:fill="FFFFFF" w:themeFill="background1"/>
            <w:tcMar>
              <w:top w:w="170" w:type="dxa"/>
              <w:left w:w="170" w:type="dxa"/>
              <w:right w:w="170" w:type="dxa"/>
            </w:tcMar>
          </w:tcPr>
          <w:p w14:paraId="63569AFB" w14:textId="77777777" w:rsidR="008D68E2" w:rsidRDefault="008D68E2" w:rsidP="008D68E2">
            <w:pPr>
              <w:pStyle w:val="WTDBHeadline21pt"/>
            </w:pPr>
            <w:r w:rsidRPr="008D68E2">
              <w:t xml:space="preserve">Mein </w:t>
            </w:r>
            <w:r>
              <w:t>Z</w:t>
            </w:r>
            <w:r w:rsidRPr="008D68E2">
              <w:t>ukunftsmuseum</w:t>
            </w:r>
          </w:p>
          <w:p w14:paraId="0C8473BE" w14:textId="77777777" w:rsidR="008D68E2" w:rsidRDefault="008D68E2" w:rsidP="008D68E2">
            <w:pPr>
              <w:pStyle w:val="WTDBAufgabe8"/>
            </w:pPr>
            <w:r>
              <w:t xml:space="preserve">Was </w:t>
            </w:r>
            <w:r w:rsidR="00895301">
              <w:t>würdest</w:t>
            </w:r>
            <w:r>
              <w:t xml:space="preserve"> du in einem Zukunftsmuseum ausstellen? Notiere drei Ideen. Warum </w:t>
            </w:r>
            <w:r w:rsidR="00895301">
              <w:t>würdest</w:t>
            </w:r>
            <w:r>
              <w:t xml:space="preserve"> du das </w:t>
            </w:r>
            <w:proofErr w:type="spellStart"/>
            <w:r>
              <w:t>ausstellen</w:t>
            </w:r>
            <w:proofErr w:type="spellEnd"/>
            <w:r>
              <w:t xml:space="preserve">? </w:t>
            </w:r>
            <w:r w:rsidR="00895301">
              <w:t>Begründe</w:t>
            </w:r>
            <w:r>
              <w:t xml:space="preserve"> jeweils in einem Satz.</w:t>
            </w:r>
            <w:r>
              <w:br/>
            </w:r>
            <w:r w:rsidR="00BB32FB">
              <w:rPr>
                <w:noProof/>
              </w:rPr>
              <w:drawing>
                <wp:anchor distT="0" distB="0" distL="114300" distR="114300" simplePos="0" relativeHeight="253480960" behindDoc="0" locked="1" layoutInCell="1" allowOverlap="1" wp14:anchorId="25D39DB5" wp14:editId="0D82A3D3">
                  <wp:simplePos x="0" y="0"/>
                  <wp:positionH relativeFrom="column">
                    <wp:posOffset>3150870</wp:posOffset>
                  </wp:positionH>
                  <wp:positionV relativeFrom="paragraph">
                    <wp:posOffset>273685</wp:posOffset>
                  </wp:positionV>
                  <wp:extent cx="448945" cy="443230"/>
                  <wp:effectExtent l="0" t="0" r="0" b="1270"/>
                  <wp:wrapNone/>
                  <wp:docPr id="151546642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73619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6685" t="-5964" r="-6685" b="-5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58EA5B" w14:textId="77777777" w:rsidR="008D68E2" w:rsidRPr="00EA35DE" w:rsidRDefault="008D68E2" w:rsidP="0089252E">
            <w:pPr>
              <w:pStyle w:val="WTDBAufzhlung1"/>
              <w:numPr>
                <w:ilvl w:val="0"/>
                <w:numId w:val="59"/>
              </w:numPr>
              <w:jc w:val="right"/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___________________________________</w:t>
            </w:r>
          </w:p>
          <w:p w14:paraId="7E2396F2" w14:textId="77777777" w:rsidR="008D68E2" w:rsidRDefault="008D68E2" w:rsidP="0089252E">
            <w:pPr>
              <w:pStyle w:val="WTDBAufzhlung1"/>
              <w:numPr>
                <w:ilvl w:val="0"/>
                <w:numId w:val="0"/>
              </w:numPr>
              <w:jc w:val="right"/>
              <w:rPr>
                <w:rStyle w:val="WTDBSchreiblinie"/>
              </w:rPr>
            </w:pPr>
            <w:r w:rsidRPr="008D68E2">
              <w:rPr>
                <w:rStyle w:val="NormalerFlietext"/>
              </w:rPr>
              <w:t>Begründung:</w:t>
            </w:r>
            <w:r>
              <w:rPr>
                <w:rStyle w:val="WTDBSchreiblinie"/>
              </w:rPr>
              <w:t xml:space="preserve"> </w:t>
            </w:r>
            <w:r w:rsidRPr="00EA35DE">
              <w:rPr>
                <w:rStyle w:val="WTDBSchreiblinie"/>
                <w:b w:val="0"/>
                <w:bCs w:val="0"/>
              </w:rPr>
              <w:t>_____________________________</w:t>
            </w:r>
            <w:r>
              <w:rPr>
                <w:rStyle w:val="WTDBSchreiblinie"/>
              </w:rPr>
              <w:br/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</w:p>
          <w:p w14:paraId="3662C5B7" w14:textId="77777777" w:rsidR="008D68E2" w:rsidRPr="00EA35DE" w:rsidRDefault="008D68E2" w:rsidP="0089252E">
            <w:pPr>
              <w:pStyle w:val="WTDBAufzhlung1"/>
              <w:numPr>
                <w:ilvl w:val="0"/>
                <w:numId w:val="59"/>
              </w:numPr>
              <w:jc w:val="right"/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___________________________________</w:t>
            </w:r>
          </w:p>
          <w:p w14:paraId="0647C471" w14:textId="77777777" w:rsidR="008D68E2" w:rsidRDefault="008D68E2" w:rsidP="0089252E">
            <w:pPr>
              <w:pStyle w:val="WTDBAufzhlung1"/>
              <w:numPr>
                <w:ilvl w:val="0"/>
                <w:numId w:val="0"/>
              </w:numPr>
              <w:jc w:val="right"/>
              <w:rPr>
                <w:rStyle w:val="WTDBSchreiblinie"/>
              </w:rPr>
            </w:pPr>
            <w:r w:rsidRPr="008D68E2">
              <w:rPr>
                <w:rStyle w:val="NormalerFlietext"/>
              </w:rPr>
              <w:t>Begründung:</w:t>
            </w:r>
            <w:r>
              <w:rPr>
                <w:rStyle w:val="WTDBSchreiblinie"/>
              </w:rPr>
              <w:t xml:space="preserve"> </w:t>
            </w:r>
            <w:r w:rsidRPr="00EA35DE">
              <w:rPr>
                <w:rStyle w:val="WTDBSchreiblinie"/>
                <w:b w:val="0"/>
                <w:bCs w:val="0"/>
              </w:rPr>
              <w:t>_____________________________</w:t>
            </w:r>
            <w:r>
              <w:rPr>
                <w:rStyle w:val="WTDBSchreiblinie"/>
              </w:rPr>
              <w:br/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</w:p>
          <w:p w14:paraId="0A47D70E" w14:textId="77777777" w:rsidR="008D68E2" w:rsidRPr="00EA35DE" w:rsidRDefault="008D68E2" w:rsidP="0089252E">
            <w:pPr>
              <w:pStyle w:val="WTDBAufzhlung1"/>
              <w:numPr>
                <w:ilvl w:val="0"/>
                <w:numId w:val="59"/>
              </w:numPr>
              <w:jc w:val="right"/>
              <w:rPr>
                <w:rStyle w:val="WTDBSchreiblinie"/>
                <w:b w:val="0"/>
                <w:bCs w:val="0"/>
              </w:rPr>
            </w:pPr>
            <w:r w:rsidRPr="00EA35DE">
              <w:rPr>
                <w:rStyle w:val="WTDBSchreiblinie"/>
                <w:b w:val="0"/>
                <w:bCs w:val="0"/>
              </w:rPr>
              <w:t>___________________________________</w:t>
            </w:r>
          </w:p>
          <w:p w14:paraId="0111E9D0" w14:textId="77777777" w:rsidR="008D68E2" w:rsidRPr="008D68E2" w:rsidRDefault="008D68E2" w:rsidP="0089252E">
            <w:pPr>
              <w:pStyle w:val="WTDBAufzhlung1"/>
              <w:numPr>
                <w:ilvl w:val="0"/>
                <w:numId w:val="0"/>
              </w:numPr>
              <w:jc w:val="right"/>
              <w:rPr>
                <w:rStyle w:val="WTDBSchreiblinie"/>
              </w:rPr>
            </w:pPr>
            <w:r w:rsidRPr="008D68E2">
              <w:rPr>
                <w:rStyle w:val="NormalerFlietext"/>
              </w:rPr>
              <w:t>Begründung:</w:t>
            </w:r>
            <w:r>
              <w:rPr>
                <w:rStyle w:val="WTDBSchreiblinie"/>
              </w:rPr>
              <w:t xml:space="preserve"> </w:t>
            </w:r>
            <w:r w:rsidRPr="00EA35DE">
              <w:rPr>
                <w:rStyle w:val="WTDBSchreiblinie"/>
                <w:b w:val="0"/>
                <w:bCs w:val="0"/>
              </w:rPr>
              <w:t>_____________________________</w:t>
            </w:r>
            <w:r>
              <w:rPr>
                <w:rStyle w:val="WTDBSchreiblinie"/>
              </w:rPr>
              <w:br/>
            </w:r>
            <w:r w:rsidRPr="00EA35DE">
              <w:rPr>
                <w:rStyle w:val="WTDBSchreiblinie"/>
                <w:b w:val="0"/>
                <w:bCs w:val="0"/>
              </w:rPr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  <w:r w:rsidRPr="00EA35DE">
              <w:rPr>
                <w:rStyle w:val="WTDBSchreiblinie"/>
                <w:b w:val="0"/>
                <w:bCs w:val="0"/>
              </w:rPr>
              <w:br/>
              <w:t>_____________________________________</w:t>
            </w:r>
          </w:p>
        </w:tc>
      </w:tr>
      <w:tr w:rsidR="008D68E2" w:rsidRPr="0026417A" w14:paraId="100FFACC" w14:textId="77777777" w:rsidTr="00EA35DE">
        <w:trPr>
          <w:trHeight w:val="3096"/>
        </w:trPr>
        <w:tc>
          <w:tcPr>
            <w:tcW w:w="409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58915A8" w14:textId="77777777" w:rsidR="008D68E2" w:rsidRPr="008D3FD1" w:rsidRDefault="008D68E2" w:rsidP="008D68E2">
            <w:pPr>
              <w:rPr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3260800" behindDoc="0" locked="0" layoutInCell="1" allowOverlap="1" wp14:anchorId="32515F9A" wp14:editId="11EC7A1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230407</wp:posOffset>
                  </wp:positionV>
                  <wp:extent cx="2158738" cy="279332"/>
                  <wp:effectExtent l="0" t="0" r="635" b="635"/>
                  <wp:wrapNone/>
                  <wp:docPr id="1400085705" name="Grafi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085705" name="Grafik 201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96DAC541-7B7A-43D3-8B79-37D633B846F1}">
                                <asvg:svgBlip xmlns:asvg="http://schemas.microsoft.com/office/drawing/2016/SVG/main" r:embed="rId4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738" cy="27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D3FD1">
              <w:rPr>
                <w:b/>
                <w:bCs/>
                <w:color w:val="000000" w:themeColor="text1"/>
              </w:rPr>
              <w:t>Lösung</w:t>
            </w:r>
            <w:r>
              <w:rPr>
                <w:b/>
                <w:bCs/>
                <w:color w:val="000000" w:themeColor="text1"/>
              </w:rPr>
              <w:t>swort</w:t>
            </w:r>
            <w:r w:rsidRPr="008D3FD1">
              <w:rPr>
                <w:b/>
                <w:bCs/>
                <w:color w:val="000000" w:themeColor="text1"/>
              </w:rPr>
              <w:t>:</w:t>
            </w:r>
            <w:r>
              <w:rPr>
                <w:noProof/>
              </w:rPr>
              <w:t xml:space="preserve"> </w:t>
            </w:r>
          </w:p>
        </w:tc>
        <w:tc>
          <w:tcPr>
            <w:tcW w:w="432" w:type="dxa"/>
            <w:tcBorders>
              <w:right w:val="single" w:sz="18" w:space="0" w:color="00E0FF"/>
            </w:tcBorders>
            <w:tcMar>
              <w:left w:w="0" w:type="dxa"/>
              <w:right w:w="0" w:type="dxa"/>
            </w:tcMar>
          </w:tcPr>
          <w:p w14:paraId="5710B2FF" w14:textId="77777777" w:rsidR="008D68E2" w:rsidRPr="00EC25F0" w:rsidRDefault="008D68E2" w:rsidP="008D68E2">
            <w:pPr>
              <w:rPr>
                <w:b/>
                <w:bCs/>
              </w:rPr>
            </w:pPr>
          </w:p>
        </w:tc>
        <w:tc>
          <w:tcPr>
            <w:tcW w:w="5529" w:type="dxa"/>
            <w:gridSpan w:val="2"/>
            <w:vMerge/>
            <w:tcBorders>
              <w:top w:val="single" w:sz="18" w:space="0" w:color="00E0FF"/>
              <w:left w:val="single" w:sz="18" w:space="0" w:color="00E0FF"/>
              <w:bottom w:val="single" w:sz="18" w:space="0" w:color="00E0FF"/>
              <w:right w:val="single" w:sz="18" w:space="0" w:color="00E0FF"/>
            </w:tcBorders>
            <w:shd w:val="clear" w:color="auto" w:fill="FFFFFF" w:themeFill="background1"/>
            <w:tcMar>
              <w:top w:w="0" w:type="dxa"/>
              <w:left w:w="0" w:type="dxa"/>
              <w:right w:w="0" w:type="dxa"/>
            </w:tcMar>
          </w:tcPr>
          <w:p w14:paraId="36AFC471" w14:textId="77777777" w:rsidR="008D68E2" w:rsidRPr="008D68E2" w:rsidRDefault="008D68E2" w:rsidP="008D68E2">
            <w:pPr>
              <w:pStyle w:val="WTDBHeadline21pt"/>
            </w:pPr>
          </w:p>
        </w:tc>
      </w:tr>
    </w:tbl>
    <w:p w14:paraId="50150C1F" w14:textId="77777777" w:rsidR="008D68E2" w:rsidRPr="008D68E2" w:rsidRDefault="008D68E2" w:rsidP="008D68E2">
      <w:pPr>
        <w:pStyle w:val="WTDBHeadline21pt"/>
        <w:tabs>
          <w:tab w:val="left" w:pos="5701"/>
        </w:tabs>
        <w:sectPr w:rsidR="008D68E2" w:rsidRPr="008D68E2" w:rsidSect="00124B5E">
          <w:headerReference w:type="default" r:id="rId49"/>
          <w:footerReference w:type="default" r:id="rId50"/>
          <w:pgSz w:w="11901" w:h="16840"/>
          <w:pgMar w:top="1503" w:right="2268" w:bottom="816" w:left="851" w:header="709" w:footer="709" w:gutter="0"/>
          <w:cols w:space="708"/>
          <w:docGrid w:linePitch="360"/>
        </w:sectPr>
      </w:pPr>
    </w:p>
    <w:p w14:paraId="527EDAF3" w14:textId="77777777" w:rsidR="008D68E2" w:rsidRPr="00045AFD" w:rsidRDefault="008D68E2" w:rsidP="00045AFD">
      <w:pPr>
        <w:spacing w:line="240" w:lineRule="auto"/>
        <w:rPr>
          <w:b/>
          <w:noProof/>
          <w:spacing w:val="2"/>
        </w:rPr>
        <w:sectPr w:rsidR="008D68E2" w:rsidRPr="00045AFD" w:rsidSect="008D68E2">
          <w:type w:val="continuous"/>
          <w:pgSz w:w="11901" w:h="16840"/>
          <w:pgMar w:top="1503" w:right="2268" w:bottom="816" w:left="851" w:header="709" w:footer="709" w:gutter="0"/>
          <w:cols w:num="2" w:space="709"/>
          <w:docGrid w:linePitch="360"/>
        </w:sectPr>
      </w:pPr>
    </w:p>
    <w:p w14:paraId="67A28660" w14:textId="77777777" w:rsidR="005466EC" w:rsidRDefault="00045AFD" w:rsidP="000F2E4A">
      <w:pPr>
        <w:pStyle w:val="WTDBArbeitsblatt11pt"/>
      </w:pPr>
      <w:r>
        <w:lastRenderedPageBreak/>
        <w:drawing>
          <wp:anchor distT="0" distB="0" distL="114300" distR="114300" simplePos="0" relativeHeight="252924928" behindDoc="1" locked="0" layoutInCell="1" allowOverlap="1" wp14:anchorId="65A8E4B8" wp14:editId="01B9E877">
            <wp:simplePos x="0" y="0"/>
            <wp:positionH relativeFrom="column">
              <wp:posOffset>2946498</wp:posOffset>
            </wp:positionH>
            <wp:positionV relativeFrom="paragraph">
              <wp:posOffset>-153035</wp:posOffset>
            </wp:positionV>
            <wp:extent cx="726335" cy="633835"/>
            <wp:effectExtent l="0" t="0" r="0" b="1270"/>
            <wp:wrapNone/>
            <wp:docPr id="565697011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697011" name="Grafik 64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35" cy="63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508608" behindDoc="0" locked="0" layoutInCell="1" allowOverlap="1" wp14:anchorId="2E09795F" wp14:editId="1F32786D">
            <wp:simplePos x="0" y="0"/>
            <wp:positionH relativeFrom="column">
              <wp:posOffset>-294103</wp:posOffset>
            </wp:positionH>
            <wp:positionV relativeFrom="paragraph">
              <wp:posOffset>-831850</wp:posOffset>
            </wp:positionV>
            <wp:extent cx="2908298" cy="600124"/>
            <wp:effectExtent l="0" t="0" r="0" b="0"/>
            <wp:wrapNone/>
            <wp:docPr id="1059318313" name="Grafik 1059318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18313" name="Grafik 1059318313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98" cy="60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E4A">
        <w:t>A</w:t>
      </w:r>
      <w:r w:rsidR="005466EC" w:rsidRPr="00136001">
        <w:t>rbeitsblatt</w:t>
      </w:r>
      <w:r w:rsidR="005466EC" w:rsidRPr="0065368A">
        <w:t xml:space="preserve"> </w:t>
      </w:r>
      <w:r w:rsidR="005466EC">
        <w:t>4</w:t>
      </w:r>
    </w:p>
    <w:p w14:paraId="6109F281" w14:textId="77777777" w:rsidR="005466EC" w:rsidRPr="00A83A5B" w:rsidRDefault="00045AFD" w:rsidP="00A83A5B">
      <w:pPr>
        <w:pStyle w:val="WTDBHeadline21pt"/>
      </w:pPr>
      <w:r>
        <w:rPr>
          <w:noProof/>
        </w:rPr>
        <w:t>Zukunfts-Baukasten</w:t>
      </w:r>
    </w:p>
    <w:p w14:paraId="55A932B4" w14:textId="77777777" w:rsidR="00045AFD" w:rsidRDefault="00045AFD" w:rsidP="00045AFD">
      <w:pPr>
        <w:pStyle w:val="WTDB2024Aufgabenstellung"/>
      </w:pPr>
      <w:r>
        <w:t>Stelle dir vor, du lebst im Jahr 2176. Wie sieht dein Leben aus? Kreuze an, was dir gefällt.</w:t>
      </w:r>
    </w:p>
    <w:p w14:paraId="570AF62F" w14:textId="77777777" w:rsidR="00045AFD" w:rsidRDefault="00574038" w:rsidP="00045AFD">
      <w:pPr>
        <w:pStyle w:val="WTDB2024Aufgabenstellung"/>
      </w:pPr>
      <w:r>
        <w:drawing>
          <wp:anchor distT="0" distB="0" distL="114300" distR="114300" simplePos="0" relativeHeight="253323264" behindDoc="1" locked="0" layoutInCell="1" allowOverlap="1" wp14:anchorId="558755B2" wp14:editId="59B4F750">
            <wp:simplePos x="0" y="0"/>
            <wp:positionH relativeFrom="column">
              <wp:posOffset>5838190</wp:posOffset>
            </wp:positionH>
            <wp:positionV relativeFrom="paragraph">
              <wp:posOffset>6790914</wp:posOffset>
            </wp:positionV>
            <wp:extent cx="623943" cy="905060"/>
            <wp:effectExtent l="0" t="0" r="0" b="0"/>
            <wp:wrapNone/>
            <wp:docPr id="878270903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270903" name="Grafik 64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943" cy="90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AFD">
        <w:t>Ergänze eigene Ideen.</w:t>
      </w:r>
    </w:p>
    <w:tbl>
      <w:tblPr>
        <w:tblStyle w:val="Tabellenraster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10"/>
        <w:gridCol w:w="3965"/>
        <w:gridCol w:w="419"/>
        <w:gridCol w:w="10"/>
        <w:gridCol w:w="3832"/>
      </w:tblGrid>
      <w:tr w:rsidR="00045AFD" w14:paraId="64D5D2B1" w14:textId="77777777" w:rsidTr="006E4B0B">
        <w:trPr>
          <w:trHeight w:hRule="exact" w:val="142"/>
        </w:trPr>
        <w:tc>
          <w:tcPr>
            <w:tcW w:w="4386" w:type="dxa"/>
            <w:gridSpan w:val="3"/>
            <w:tcMar>
              <w:bottom w:w="57" w:type="dxa"/>
            </w:tcMar>
            <w:vAlign w:val="bottom"/>
          </w:tcPr>
          <w:p w14:paraId="5A935E43" w14:textId="77777777" w:rsidR="00045AFD" w:rsidRPr="00EE5381" w:rsidRDefault="00045AFD" w:rsidP="00CD601D">
            <w:r>
              <w:rPr>
                <w:noProof/>
              </w:rPr>
              <w:drawing>
                <wp:anchor distT="0" distB="0" distL="114300" distR="114300" simplePos="0" relativeHeight="253266944" behindDoc="0" locked="1" layoutInCell="1" allowOverlap="1" wp14:anchorId="53EE26EF" wp14:editId="6B280B97">
                  <wp:simplePos x="0" y="0"/>
                  <wp:positionH relativeFrom="column">
                    <wp:posOffset>5140960</wp:posOffset>
                  </wp:positionH>
                  <wp:positionV relativeFrom="paragraph">
                    <wp:posOffset>-661035</wp:posOffset>
                  </wp:positionV>
                  <wp:extent cx="536575" cy="655955"/>
                  <wp:effectExtent l="0" t="0" r="0" b="4445"/>
                  <wp:wrapNone/>
                  <wp:docPr id="758706255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706255" name="Grafik 3"/>
                          <pic:cNvPicPr/>
                        </pic:nvPicPr>
                        <pic:blipFill>
                          <a:blip r:embed="rId55">
                            <a:extLst>
                              <a:ext uri="{96DAC541-7B7A-43D3-8B79-37D633B846F1}">
                                <asvg:svgBlip xmlns:asvg="http://schemas.microsoft.com/office/drawing/2016/SVG/main" r:embed="rId5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75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61" w:type="dxa"/>
            <w:gridSpan w:val="3"/>
            <w:tcMar>
              <w:bottom w:w="57" w:type="dxa"/>
            </w:tcMar>
            <w:vAlign w:val="bottom"/>
          </w:tcPr>
          <w:p w14:paraId="62940D79" w14:textId="77777777" w:rsidR="00045AFD" w:rsidRPr="003A2879" w:rsidRDefault="00045AFD" w:rsidP="00CD601D"/>
        </w:tc>
      </w:tr>
      <w:tr w:rsidR="00045AFD" w14:paraId="7BAE247C" w14:textId="77777777" w:rsidTr="006E4B0B">
        <w:trPr>
          <w:trHeight w:val="284"/>
        </w:trPr>
        <w:tc>
          <w:tcPr>
            <w:tcW w:w="4386" w:type="dxa"/>
            <w:gridSpan w:val="3"/>
            <w:tcMar>
              <w:bottom w:w="57" w:type="dxa"/>
            </w:tcMar>
            <w:vAlign w:val="bottom"/>
          </w:tcPr>
          <w:p w14:paraId="7A00B42D" w14:textId="77777777" w:rsidR="00045AFD" w:rsidRPr="00EE5381" w:rsidRDefault="00045AFD" w:rsidP="00045AFD">
            <w:pPr>
              <w:pStyle w:val="WTDBArbeitsblatt11pt"/>
            </w:pPr>
            <w:r>
              <w:t>Wohnen</w:t>
            </w:r>
          </w:p>
        </w:tc>
        <w:tc>
          <w:tcPr>
            <w:tcW w:w="4261" w:type="dxa"/>
            <w:gridSpan w:val="3"/>
            <w:tcMar>
              <w:bottom w:w="57" w:type="dxa"/>
            </w:tcMar>
            <w:vAlign w:val="bottom"/>
          </w:tcPr>
          <w:p w14:paraId="080D276D" w14:textId="77777777" w:rsidR="00045AFD" w:rsidRPr="003A2879" w:rsidRDefault="00045AFD" w:rsidP="00045AFD">
            <w:pPr>
              <w:pStyle w:val="WTDBArbeitsblatt11pt"/>
            </w:pPr>
            <w:r>
              <w:t>Schule</w:t>
            </w:r>
          </w:p>
        </w:tc>
      </w:tr>
      <w:tr w:rsidR="00045AFD" w14:paraId="2CC3F757" w14:textId="77777777" w:rsidTr="006E4B0B">
        <w:trPr>
          <w:trHeight w:val="1361"/>
        </w:trPr>
        <w:tc>
          <w:tcPr>
            <w:tcW w:w="411" w:type="dxa"/>
            <w:tcMar>
              <w:bottom w:w="28" w:type="dxa"/>
            </w:tcMar>
          </w:tcPr>
          <w:p w14:paraId="62BAA979" w14:textId="77777777" w:rsidR="00045AFD" w:rsidRPr="003A2879" w:rsidRDefault="00045AFD" w:rsidP="00CD601D">
            <w:r w:rsidRPr="003A2879">
              <w:rPr>
                <w:noProof/>
              </w:rPr>
              <w:drawing>
                <wp:anchor distT="0" distB="0" distL="114300" distR="114300" simplePos="0" relativeHeight="253287424" behindDoc="0" locked="1" layoutInCell="1" allowOverlap="1" wp14:anchorId="15EE3E16" wp14:editId="4F1CADB9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916940</wp:posOffset>
                  </wp:positionV>
                  <wp:extent cx="178435" cy="178435"/>
                  <wp:effectExtent l="0" t="0" r="0" b="0"/>
                  <wp:wrapNone/>
                  <wp:docPr id="754753958" name="Grafik 754753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85376" behindDoc="0" locked="1" layoutInCell="1" allowOverlap="1" wp14:anchorId="0D7BB935" wp14:editId="59EE5F81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727710</wp:posOffset>
                  </wp:positionV>
                  <wp:extent cx="178435" cy="178435"/>
                  <wp:effectExtent l="0" t="0" r="0" b="0"/>
                  <wp:wrapNone/>
                  <wp:docPr id="1929022327" name="Grafik 19290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74112" behindDoc="0" locked="1" layoutInCell="1" allowOverlap="1" wp14:anchorId="46BDE791" wp14:editId="4D809C06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537210</wp:posOffset>
                  </wp:positionV>
                  <wp:extent cx="178435" cy="178435"/>
                  <wp:effectExtent l="0" t="0" r="0" b="0"/>
                  <wp:wrapNone/>
                  <wp:docPr id="633342986" name="Grafik 633342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73088" behindDoc="0" locked="1" layoutInCell="1" allowOverlap="1" wp14:anchorId="32C0606F" wp14:editId="737ED18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189230</wp:posOffset>
                  </wp:positionV>
                  <wp:extent cx="183515" cy="183515"/>
                  <wp:effectExtent l="0" t="0" r="0" b="0"/>
                  <wp:wrapNone/>
                  <wp:docPr id="1578293364" name="Grafik 1578293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293364" name="Grafik 157829336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68992" behindDoc="0" locked="1" layoutInCell="1" allowOverlap="1" wp14:anchorId="52A42561" wp14:editId="7A519E7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173355" cy="173355"/>
                  <wp:effectExtent l="0" t="0" r="4445" b="4445"/>
                  <wp:wrapNone/>
                  <wp:docPr id="1772806696" name="Grafik 1772806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806696" name="Grafik 177280669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5" w:type="dxa"/>
            <w:gridSpan w:val="2"/>
            <w:tcMar>
              <w:right w:w="227" w:type="dxa"/>
            </w:tcMar>
          </w:tcPr>
          <w:p w14:paraId="2E046DAF" w14:textId="77777777" w:rsidR="00045AFD" w:rsidRDefault="00045AFD" w:rsidP="00CD601D">
            <w:pPr>
              <w:pStyle w:val="WTDBMultipleChoice"/>
            </w:pPr>
            <w:r w:rsidRPr="00045AFD">
              <w:t xml:space="preserve">Schwimmendes Haus auf dem </w:t>
            </w:r>
            <w:r>
              <w:t>Wasser</w:t>
            </w:r>
          </w:p>
          <w:p w14:paraId="7AF0AD89" w14:textId="77777777" w:rsidR="00045AFD" w:rsidRDefault="00045AFD" w:rsidP="00045AFD">
            <w:pPr>
              <w:pStyle w:val="WTDBMultipleChoice"/>
            </w:pPr>
            <w:r>
              <w:t xml:space="preserve">Hochhaus, an dem außen Obst und </w:t>
            </w:r>
            <w:r w:rsidR="00895301">
              <w:t>Gemüse</w:t>
            </w:r>
            <w:r>
              <w:br/>
              <w:t>wachsen</w:t>
            </w:r>
          </w:p>
          <w:p w14:paraId="7E3E4E3C" w14:textId="77777777" w:rsidR="00045AFD" w:rsidRDefault="00045AFD" w:rsidP="00CD601D">
            <w:pPr>
              <w:pStyle w:val="WTDBMultipleChoice"/>
            </w:pPr>
            <w:r>
              <w:t>Ökoha</w:t>
            </w:r>
            <w:r w:rsidRPr="00045AFD">
              <w:t>us aus nachwachsenden Rohstoffen</w:t>
            </w:r>
          </w:p>
          <w:p w14:paraId="374C6289" w14:textId="77777777" w:rsidR="00574038" w:rsidRDefault="00045AFD" w:rsidP="00574038">
            <w:pPr>
              <w:pStyle w:val="WTDBMultipleChoice"/>
            </w:pPr>
            <w:r w:rsidRPr="00045AFD">
              <w:t xml:space="preserve">Schwebendes Haus </w:t>
            </w:r>
            <w:r w:rsidR="00895301" w:rsidRPr="00045AFD">
              <w:t>über</w:t>
            </w:r>
            <w:r w:rsidRPr="00045AFD">
              <w:t xml:space="preserve"> den Wolken</w:t>
            </w:r>
          </w:p>
          <w:p w14:paraId="086CFCA9" w14:textId="77777777" w:rsidR="006E4B0B" w:rsidRDefault="006E4B0B" w:rsidP="006E4B0B">
            <w:pPr>
              <w:pStyle w:val="WTDBMultipleChoice"/>
              <w:rPr>
                <w:rStyle w:val="NormalerFlietext"/>
                <w:b/>
                <w:bCs w:val="0"/>
              </w:rPr>
            </w:pPr>
            <w:r w:rsidRPr="006E4B0B">
              <w:t>Eigene</w:t>
            </w:r>
            <w:r w:rsidRPr="00574038">
              <w:rPr>
                <w:rStyle w:val="NormalerFlietext"/>
              </w:rPr>
              <w:t xml:space="preserve"> Idee:  </w:t>
            </w:r>
          </w:p>
          <w:p w14:paraId="58259F88" w14:textId="77777777" w:rsidR="00045AFD" w:rsidRPr="00045AFD" w:rsidRDefault="006E4B0B" w:rsidP="006E4B0B">
            <w:pPr>
              <w:pStyle w:val="WTDBSchreiblinien"/>
              <w:jc w:val="left"/>
            </w:pP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</w:t>
            </w:r>
            <w:r>
              <w:rPr>
                <w:rStyle w:val="WTDBSchreiblinie"/>
              </w:rPr>
              <w:t>______</w:t>
            </w:r>
            <w: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</w:t>
            </w:r>
            <w:r>
              <w:rPr>
                <w:rStyle w:val="WTDBSchreiblinie"/>
              </w:rPr>
              <w:t>______</w:t>
            </w:r>
          </w:p>
        </w:tc>
        <w:tc>
          <w:tcPr>
            <w:tcW w:w="419" w:type="dxa"/>
            <w:tcMar>
              <w:bottom w:w="28" w:type="dxa"/>
            </w:tcMar>
          </w:tcPr>
          <w:p w14:paraId="366610D4" w14:textId="77777777" w:rsidR="00045AFD" w:rsidRPr="003A2879" w:rsidRDefault="00045AFD" w:rsidP="00CD601D">
            <w:r w:rsidRPr="003A2879">
              <w:rPr>
                <w:noProof/>
              </w:rPr>
              <w:drawing>
                <wp:anchor distT="0" distB="0" distL="114300" distR="114300" simplePos="0" relativeHeight="253289472" behindDoc="0" locked="1" layoutInCell="1" allowOverlap="1" wp14:anchorId="1BE6FDB5" wp14:editId="3892FA0F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10160</wp:posOffset>
                  </wp:positionV>
                  <wp:extent cx="173355" cy="173355"/>
                  <wp:effectExtent l="0" t="0" r="4445" b="4445"/>
                  <wp:wrapNone/>
                  <wp:docPr id="2094138405" name="Grafik 2094138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806696" name="Grafik 177280669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0496" behindDoc="0" locked="1" layoutInCell="1" allowOverlap="1" wp14:anchorId="199FAB98" wp14:editId="641C71A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196850</wp:posOffset>
                  </wp:positionV>
                  <wp:extent cx="183515" cy="183515"/>
                  <wp:effectExtent l="0" t="0" r="0" b="0"/>
                  <wp:wrapNone/>
                  <wp:docPr id="82456814" name="Grafik 82456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293364" name="Grafik 157829336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1520" behindDoc="0" locked="1" layoutInCell="1" allowOverlap="1" wp14:anchorId="52AB91D7" wp14:editId="21A40329">
                  <wp:simplePos x="0" y="0"/>
                  <wp:positionH relativeFrom="column">
                    <wp:posOffset>3175</wp:posOffset>
                  </wp:positionH>
                  <wp:positionV relativeFrom="page">
                    <wp:posOffset>549275</wp:posOffset>
                  </wp:positionV>
                  <wp:extent cx="178435" cy="178435"/>
                  <wp:effectExtent l="0" t="0" r="0" b="0"/>
                  <wp:wrapNone/>
                  <wp:docPr id="2052140648" name="Grafik 2052140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2544" behindDoc="0" locked="1" layoutInCell="1" allowOverlap="1" wp14:anchorId="6DCC7097" wp14:editId="2C19FC42">
                  <wp:simplePos x="0" y="0"/>
                  <wp:positionH relativeFrom="column">
                    <wp:posOffset>1270</wp:posOffset>
                  </wp:positionH>
                  <wp:positionV relativeFrom="page">
                    <wp:posOffset>744855</wp:posOffset>
                  </wp:positionV>
                  <wp:extent cx="178435" cy="178435"/>
                  <wp:effectExtent l="0" t="0" r="0" b="0"/>
                  <wp:wrapNone/>
                  <wp:docPr id="43864394" name="Grafik 43864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3568" behindDoc="0" locked="1" layoutInCell="1" allowOverlap="1" wp14:anchorId="7448A78F" wp14:editId="592CD685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1133475</wp:posOffset>
                  </wp:positionV>
                  <wp:extent cx="178435" cy="178435"/>
                  <wp:effectExtent l="0" t="0" r="0" b="0"/>
                  <wp:wrapNone/>
                  <wp:docPr id="1415694860" name="Grafik 1415694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2" w:type="dxa"/>
            <w:gridSpan w:val="2"/>
          </w:tcPr>
          <w:p w14:paraId="04A0687D" w14:textId="77777777" w:rsidR="00045AFD" w:rsidRDefault="00045AFD" w:rsidP="00045AFD">
            <w:pPr>
              <w:pStyle w:val="WTDBMultipleChoice"/>
            </w:pPr>
            <w:r>
              <w:t>Zeit</w:t>
            </w:r>
            <w:r w:rsidRPr="00045AFD">
              <w:t>reise-Klassenzimmer mithilfe von VR</w:t>
            </w:r>
          </w:p>
          <w:p w14:paraId="18D5443A" w14:textId="77777777" w:rsidR="00045AFD" w:rsidRDefault="00045AFD" w:rsidP="00045AFD">
            <w:pPr>
              <w:pStyle w:val="WTDBMultipleChoice"/>
            </w:pPr>
            <w:r>
              <w:t>Persönliche KI-Assistenten, die beim Lernen</w:t>
            </w:r>
          </w:p>
          <w:p w14:paraId="48A71D1E" w14:textId="77777777" w:rsidR="00045AFD" w:rsidRDefault="006E4B0B" w:rsidP="00045AFD">
            <w:pPr>
              <w:pStyle w:val="WTDBMultipleChoice"/>
            </w:pPr>
            <w:r>
              <w:t>h</w:t>
            </w:r>
            <w:r w:rsidR="00045AFD">
              <w:t>elfen</w:t>
            </w:r>
          </w:p>
          <w:p w14:paraId="4E14DCA4" w14:textId="77777777" w:rsidR="00045AFD" w:rsidRDefault="00045AFD" w:rsidP="00045AFD">
            <w:pPr>
              <w:pStyle w:val="WTDBMultipleChoice"/>
            </w:pPr>
            <w:r>
              <w:t>Weltweite Schulvernetzung per Hologramm</w:t>
            </w:r>
          </w:p>
          <w:p w14:paraId="11616A21" w14:textId="77777777" w:rsidR="00045AFD" w:rsidRDefault="00045AFD" w:rsidP="00045AFD">
            <w:pPr>
              <w:pStyle w:val="WTDBMultipleChoice"/>
            </w:pPr>
            <w:r>
              <w:t>Kreativlabore mit 3D-Druck-Studios an jeder</w:t>
            </w:r>
          </w:p>
          <w:p w14:paraId="613132B4" w14:textId="77777777" w:rsidR="00574038" w:rsidRDefault="00045AFD" w:rsidP="00574038">
            <w:pPr>
              <w:pStyle w:val="WTDBMultipleChoice"/>
            </w:pPr>
            <w:r>
              <w:t>Schule</w:t>
            </w:r>
          </w:p>
          <w:p w14:paraId="3772FE81" w14:textId="77777777" w:rsidR="006E4B0B" w:rsidRDefault="0089252E" w:rsidP="006E4B0B">
            <w:pPr>
              <w:pStyle w:val="WTDBMultipleChoice"/>
              <w:rPr>
                <w:rStyle w:val="NormalerFlietext"/>
                <w:b/>
                <w:bCs w:val="0"/>
              </w:rPr>
            </w:pPr>
            <w:r w:rsidRPr="006E4B0B">
              <w:t>Eigene</w:t>
            </w:r>
            <w:r w:rsidRPr="00574038">
              <w:rPr>
                <w:rStyle w:val="NormalerFlietext"/>
              </w:rPr>
              <w:t xml:space="preserve"> Idee:  </w:t>
            </w:r>
          </w:p>
          <w:p w14:paraId="519A6FE8" w14:textId="77777777" w:rsidR="00045AFD" w:rsidRPr="003A2879" w:rsidRDefault="006E4B0B" w:rsidP="006E4B0B">
            <w:pPr>
              <w:pStyle w:val="WTDBSchreiblinien"/>
              <w:jc w:val="left"/>
            </w:pP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</w:t>
            </w:r>
            <w:r>
              <w:rPr>
                <w:rStyle w:val="WTDBSchreiblinie"/>
              </w:rPr>
              <w:t>_____</w:t>
            </w:r>
            <w:r w:rsidR="0089252E">
              <w:br/>
            </w:r>
            <w:r w:rsidR="0089252E" w:rsidRPr="00045AFD">
              <w:rPr>
                <w:rStyle w:val="WTDBSchreiblinie"/>
              </w:rPr>
              <w:t>________</w:t>
            </w:r>
            <w:r w:rsidR="0089252E">
              <w:rPr>
                <w:rStyle w:val="WTDBSchreiblinie"/>
              </w:rPr>
              <w:t>_</w:t>
            </w:r>
            <w:r w:rsidR="0089252E" w:rsidRPr="00045AFD">
              <w:rPr>
                <w:rStyle w:val="WTDBSchreiblinie"/>
              </w:rPr>
              <w:t>__________</w:t>
            </w:r>
            <w:r>
              <w:rPr>
                <w:rStyle w:val="WTDBSchreiblinie"/>
              </w:rPr>
              <w:t>_</w:t>
            </w:r>
            <w:r w:rsidR="0089252E" w:rsidRPr="00045AFD">
              <w:rPr>
                <w:rStyle w:val="WTDBSchreiblinie"/>
              </w:rPr>
              <w:t>___</w:t>
            </w:r>
            <w:r w:rsidR="0089252E">
              <w:rPr>
                <w:rStyle w:val="WTDBSchreiblinie"/>
              </w:rPr>
              <w:t>_____</w:t>
            </w:r>
            <w:r w:rsidR="0089252E">
              <w:rPr>
                <w:rStyle w:val="WTDBSchreiblinie"/>
              </w:rPr>
              <w:br/>
            </w:r>
            <w:r w:rsidR="0089252E" w:rsidRPr="00045AFD">
              <w:rPr>
                <w:rStyle w:val="WTDBSchreiblinie"/>
              </w:rPr>
              <w:t>________</w:t>
            </w:r>
            <w:r w:rsidR="0089252E">
              <w:rPr>
                <w:rStyle w:val="WTDBSchreiblinie"/>
              </w:rPr>
              <w:t>_</w:t>
            </w:r>
            <w:r w:rsidR="0089252E" w:rsidRPr="00045AFD">
              <w:rPr>
                <w:rStyle w:val="WTDBSchreiblinie"/>
              </w:rPr>
              <w:t>___________</w:t>
            </w:r>
            <w:r>
              <w:rPr>
                <w:rStyle w:val="WTDBSchreiblinie"/>
              </w:rPr>
              <w:t>_</w:t>
            </w:r>
            <w:r w:rsidR="0089252E" w:rsidRPr="00045AFD">
              <w:rPr>
                <w:rStyle w:val="WTDBSchreiblinie"/>
              </w:rPr>
              <w:t>__</w:t>
            </w:r>
            <w:r w:rsidR="0089252E">
              <w:rPr>
                <w:rStyle w:val="WTDBSchreiblinie"/>
              </w:rPr>
              <w:t>_____</w:t>
            </w:r>
            <w:r w:rsidR="0089252E">
              <w:rPr>
                <w:rStyle w:val="WTDBSchreiblinie"/>
              </w:rPr>
              <w:br/>
            </w:r>
            <w:r w:rsidR="0089252E" w:rsidRPr="00045AFD">
              <w:rPr>
                <w:rStyle w:val="WTDBSchreiblinie"/>
              </w:rPr>
              <w:t>________</w:t>
            </w:r>
            <w:r w:rsidR="0089252E">
              <w:rPr>
                <w:rStyle w:val="WTDBSchreiblinie"/>
              </w:rPr>
              <w:t>_</w:t>
            </w:r>
            <w:r w:rsidR="0089252E" w:rsidRPr="00045AFD">
              <w:rPr>
                <w:rStyle w:val="WTDBSchreiblinie"/>
              </w:rPr>
              <w:t>____________</w:t>
            </w:r>
            <w:r>
              <w:rPr>
                <w:rStyle w:val="WTDBSchreiblinie"/>
              </w:rPr>
              <w:t>_</w:t>
            </w:r>
            <w:r w:rsidR="0089252E">
              <w:rPr>
                <w:rStyle w:val="WTDBSchreiblinie"/>
              </w:rPr>
              <w:t>______</w:t>
            </w:r>
          </w:p>
        </w:tc>
      </w:tr>
      <w:tr w:rsidR="00045AFD" w14:paraId="0CAC2A0A" w14:textId="77777777" w:rsidTr="00C96790">
        <w:trPr>
          <w:trHeight w:val="340"/>
        </w:trPr>
        <w:tc>
          <w:tcPr>
            <w:tcW w:w="4386" w:type="dxa"/>
            <w:gridSpan w:val="3"/>
            <w:tcMar>
              <w:bottom w:w="57" w:type="dxa"/>
            </w:tcMar>
            <w:vAlign w:val="bottom"/>
          </w:tcPr>
          <w:p w14:paraId="74F49932" w14:textId="77777777" w:rsidR="00045AFD" w:rsidRPr="00045AFD" w:rsidRDefault="00045AFD" w:rsidP="00045AFD">
            <w:pPr>
              <w:pStyle w:val="WTDBArbeitsblatt11pt"/>
            </w:pPr>
            <w:r w:rsidRPr="00045AFD">
              <w:t>Essen</w:t>
            </w:r>
          </w:p>
        </w:tc>
        <w:tc>
          <w:tcPr>
            <w:tcW w:w="4261" w:type="dxa"/>
            <w:gridSpan w:val="3"/>
            <w:tcMar>
              <w:bottom w:w="57" w:type="dxa"/>
            </w:tcMar>
            <w:vAlign w:val="bottom"/>
          </w:tcPr>
          <w:p w14:paraId="66A61623" w14:textId="77777777" w:rsidR="00045AFD" w:rsidRPr="00EE5381" w:rsidRDefault="00045AFD" w:rsidP="00045AFD">
            <w:pPr>
              <w:pStyle w:val="WTDBArbeitsblatt11pt"/>
            </w:pPr>
            <w:r>
              <w:t>Freizeit</w:t>
            </w:r>
          </w:p>
        </w:tc>
      </w:tr>
      <w:tr w:rsidR="00045AFD" w14:paraId="6DA62942" w14:textId="77777777" w:rsidTr="006E4B0B">
        <w:trPr>
          <w:trHeight w:val="1650"/>
        </w:trPr>
        <w:tc>
          <w:tcPr>
            <w:tcW w:w="421" w:type="dxa"/>
            <w:gridSpan w:val="2"/>
          </w:tcPr>
          <w:p w14:paraId="43D575A2" w14:textId="77777777" w:rsidR="00045AFD" w:rsidRPr="00864EC9" w:rsidRDefault="00045AFD" w:rsidP="00CD601D">
            <w:r w:rsidRPr="003A2879">
              <w:rPr>
                <w:noProof/>
              </w:rPr>
              <w:drawing>
                <wp:anchor distT="0" distB="0" distL="114300" distR="114300" simplePos="0" relativeHeight="253295616" behindDoc="0" locked="1" layoutInCell="1" allowOverlap="1" wp14:anchorId="64473520" wp14:editId="261AC6A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-8890</wp:posOffset>
                  </wp:positionV>
                  <wp:extent cx="173355" cy="173355"/>
                  <wp:effectExtent l="0" t="0" r="4445" b="4445"/>
                  <wp:wrapNone/>
                  <wp:docPr id="281471497" name="Grafik 281471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806696" name="Grafik 177280669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6640" behindDoc="0" locked="1" layoutInCell="1" allowOverlap="1" wp14:anchorId="6D2DF9ED" wp14:editId="6C44036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179070</wp:posOffset>
                  </wp:positionV>
                  <wp:extent cx="183515" cy="183515"/>
                  <wp:effectExtent l="0" t="0" r="0" b="0"/>
                  <wp:wrapNone/>
                  <wp:docPr id="285269603" name="Grafik 285269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293364" name="Grafik 157829336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7664" behindDoc="0" locked="1" layoutInCell="1" allowOverlap="1" wp14:anchorId="20439077" wp14:editId="08438799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375285</wp:posOffset>
                  </wp:positionV>
                  <wp:extent cx="178435" cy="178435"/>
                  <wp:effectExtent l="0" t="0" r="0" b="0"/>
                  <wp:wrapNone/>
                  <wp:docPr id="1665752661" name="Grafik 1665752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8688" behindDoc="0" locked="1" layoutInCell="1" allowOverlap="1" wp14:anchorId="23894C67" wp14:editId="376A91A1">
                  <wp:simplePos x="0" y="0"/>
                  <wp:positionH relativeFrom="column">
                    <wp:posOffset>-4445</wp:posOffset>
                  </wp:positionH>
                  <wp:positionV relativeFrom="page">
                    <wp:posOffset>564515</wp:posOffset>
                  </wp:positionV>
                  <wp:extent cx="178435" cy="178435"/>
                  <wp:effectExtent l="0" t="0" r="0" b="0"/>
                  <wp:wrapNone/>
                  <wp:docPr id="531780004" name="Grafik 53178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299712" behindDoc="0" locked="1" layoutInCell="1" allowOverlap="1" wp14:anchorId="1BFFAA79" wp14:editId="01701391">
                  <wp:simplePos x="0" y="0"/>
                  <wp:positionH relativeFrom="column">
                    <wp:posOffset>-10160</wp:posOffset>
                  </wp:positionH>
                  <wp:positionV relativeFrom="page">
                    <wp:posOffset>756285</wp:posOffset>
                  </wp:positionV>
                  <wp:extent cx="178435" cy="178435"/>
                  <wp:effectExtent l="0" t="0" r="0" b="0"/>
                  <wp:wrapNone/>
                  <wp:docPr id="1382411637" name="Grafik 1382411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65" w:type="dxa"/>
            <w:tcMar>
              <w:right w:w="227" w:type="dxa"/>
            </w:tcMar>
          </w:tcPr>
          <w:p w14:paraId="6F0EA3F0" w14:textId="77777777" w:rsidR="00045AFD" w:rsidRDefault="00045AFD" w:rsidP="00045AFD">
            <w:pPr>
              <w:pStyle w:val="WTDBMultipleChoice"/>
            </w:pPr>
            <w:r>
              <w:t>Gerichte aus Insekten und Algen</w:t>
            </w:r>
          </w:p>
          <w:p w14:paraId="1FB41118" w14:textId="77777777" w:rsidR="00045AFD" w:rsidRDefault="00045AFD" w:rsidP="00045AFD">
            <w:pPr>
              <w:pStyle w:val="WTDBMultipleChoice"/>
            </w:pPr>
            <w:r>
              <w:t>Personalisierte Nährstoff-Snacks</w:t>
            </w:r>
          </w:p>
          <w:p w14:paraId="5A009691" w14:textId="77777777" w:rsidR="00045AFD" w:rsidRDefault="00045AFD" w:rsidP="00045AFD">
            <w:pPr>
              <w:pStyle w:val="WTDBMultipleChoice"/>
            </w:pPr>
            <w:r>
              <w:t>Fleisch aus Zellkulturen (ohne Tierhaltung)</w:t>
            </w:r>
          </w:p>
          <w:p w14:paraId="639D1223" w14:textId="77777777" w:rsidR="00045AFD" w:rsidRDefault="00045AFD" w:rsidP="00045AFD">
            <w:pPr>
              <w:pStyle w:val="WTDBMultipleChoice"/>
            </w:pPr>
            <w:r>
              <w:t>Importierte Spezialitäten vom Mars</w:t>
            </w:r>
          </w:p>
          <w:p w14:paraId="1BCDC446" w14:textId="77777777" w:rsidR="006E4B0B" w:rsidRDefault="006E4B0B" w:rsidP="006E4B0B">
            <w:pPr>
              <w:pStyle w:val="WTDBMultipleChoice"/>
              <w:rPr>
                <w:rStyle w:val="NormalerFlietext"/>
                <w:b/>
                <w:bCs w:val="0"/>
              </w:rPr>
            </w:pPr>
            <w:r w:rsidRPr="006E4B0B">
              <w:t>Eigene</w:t>
            </w:r>
            <w:r w:rsidRPr="00574038">
              <w:rPr>
                <w:rStyle w:val="NormalerFlietext"/>
              </w:rPr>
              <w:t xml:space="preserve"> Idee:  </w:t>
            </w:r>
          </w:p>
          <w:p w14:paraId="3FEF7910" w14:textId="77777777" w:rsidR="00045AFD" w:rsidRPr="00864EC9" w:rsidRDefault="006E4B0B" w:rsidP="006E4B0B">
            <w:pPr>
              <w:pStyle w:val="WTDBSchreiblinien"/>
              <w:jc w:val="left"/>
            </w:pP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</w:t>
            </w:r>
            <w:r>
              <w:rPr>
                <w:rStyle w:val="WTDBSchreiblinie"/>
              </w:rPr>
              <w:t>______</w:t>
            </w:r>
          </w:p>
        </w:tc>
        <w:tc>
          <w:tcPr>
            <w:tcW w:w="429" w:type="dxa"/>
            <w:gridSpan w:val="2"/>
          </w:tcPr>
          <w:p w14:paraId="6104272A" w14:textId="77777777" w:rsidR="00045AFD" w:rsidRPr="00864EC9" w:rsidRDefault="00045AFD" w:rsidP="00CD601D">
            <w:r w:rsidRPr="003A2879">
              <w:rPr>
                <w:noProof/>
              </w:rPr>
              <w:drawing>
                <wp:anchor distT="0" distB="0" distL="114300" distR="114300" simplePos="0" relativeHeight="253301760" behindDoc="0" locked="1" layoutInCell="1" allowOverlap="1" wp14:anchorId="7F65A1B2" wp14:editId="5498275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-3175</wp:posOffset>
                  </wp:positionV>
                  <wp:extent cx="173355" cy="173355"/>
                  <wp:effectExtent l="0" t="0" r="4445" b="4445"/>
                  <wp:wrapNone/>
                  <wp:docPr id="584263493" name="Grafik 584263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806696" name="Grafik 177280669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302784" behindDoc="0" locked="1" layoutInCell="1" allowOverlap="1" wp14:anchorId="06B17EE4" wp14:editId="6B8A07D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184150</wp:posOffset>
                  </wp:positionV>
                  <wp:extent cx="183515" cy="183515"/>
                  <wp:effectExtent l="0" t="0" r="0" b="0"/>
                  <wp:wrapNone/>
                  <wp:docPr id="473720103" name="Grafik 473720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293364" name="Grafik 157829336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303808" behindDoc="0" locked="1" layoutInCell="1" allowOverlap="1" wp14:anchorId="3AC3350C" wp14:editId="659DB142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382905</wp:posOffset>
                  </wp:positionV>
                  <wp:extent cx="178435" cy="178435"/>
                  <wp:effectExtent l="0" t="0" r="0" b="0"/>
                  <wp:wrapNone/>
                  <wp:docPr id="1751380598" name="Grafik 1751380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304832" behindDoc="0" locked="1" layoutInCell="1" allowOverlap="1" wp14:anchorId="671D3075" wp14:editId="34E4E2EA">
                  <wp:simplePos x="0" y="0"/>
                  <wp:positionH relativeFrom="column">
                    <wp:posOffset>-7620</wp:posOffset>
                  </wp:positionH>
                  <wp:positionV relativeFrom="page">
                    <wp:posOffset>577850</wp:posOffset>
                  </wp:positionV>
                  <wp:extent cx="178435" cy="178435"/>
                  <wp:effectExtent l="0" t="0" r="0" b="0"/>
                  <wp:wrapNone/>
                  <wp:docPr id="2143803019" name="Grafik 2143803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305856" behindDoc="0" locked="1" layoutInCell="1" allowOverlap="1" wp14:anchorId="4DDB9FAB" wp14:editId="5F339780">
                  <wp:simplePos x="0" y="0"/>
                  <wp:positionH relativeFrom="column">
                    <wp:posOffset>-13335</wp:posOffset>
                  </wp:positionH>
                  <wp:positionV relativeFrom="page">
                    <wp:posOffset>767080</wp:posOffset>
                  </wp:positionV>
                  <wp:extent cx="178435" cy="178435"/>
                  <wp:effectExtent l="0" t="0" r="0" b="0"/>
                  <wp:wrapNone/>
                  <wp:docPr id="1905555278" name="Grafik 1905555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32" w:type="dxa"/>
          </w:tcPr>
          <w:p w14:paraId="775F539E" w14:textId="77777777" w:rsidR="00045AFD" w:rsidRDefault="00045AFD" w:rsidP="00045AFD">
            <w:pPr>
              <w:pStyle w:val="WTDBMultipleChoice"/>
            </w:pPr>
            <w:r>
              <w:t>Hologramm-Games in virtuellen Umgebungen</w:t>
            </w:r>
          </w:p>
          <w:p w14:paraId="1F17BAAE" w14:textId="77777777" w:rsidR="00045AFD" w:rsidRDefault="00045AFD" w:rsidP="00045AFD">
            <w:pPr>
              <w:pStyle w:val="WTDBMultipleChoice"/>
            </w:pPr>
            <w:r>
              <w:t xml:space="preserve">Naturparks auf </w:t>
            </w:r>
            <w:proofErr w:type="spellStart"/>
            <w:r>
              <w:t>wiederbegrünten</w:t>
            </w:r>
            <w:proofErr w:type="spellEnd"/>
            <w:r>
              <w:t xml:space="preserve"> Flächen</w:t>
            </w:r>
          </w:p>
          <w:p w14:paraId="6C615670" w14:textId="77777777" w:rsidR="00045AFD" w:rsidRDefault="00045AFD" w:rsidP="00045AFD">
            <w:pPr>
              <w:pStyle w:val="WTDBMultipleChoice"/>
            </w:pPr>
            <w:r>
              <w:t>Reisen zu Raumstationen als Wochenendausflug</w:t>
            </w:r>
          </w:p>
          <w:p w14:paraId="6D3DED7D" w14:textId="77777777" w:rsidR="00045AFD" w:rsidRDefault="00045AFD" w:rsidP="00045AFD">
            <w:pPr>
              <w:pStyle w:val="WTDBMultipleChoice"/>
            </w:pPr>
            <w:r>
              <w:t>Sport mit persönlichem Roboter-Coach</w:t>
            </w:r>
          </w:p>
          <w:p w14:paraId="7BCCB657" w14:textId="77777777" w:rsidR="006E4B0B" w:rsidRDefault="006E4B0B" w:rsidP="006E4B0B">
            <w:pPr>
              <w:pStyle w:val="WTDBMultipleChoice"/>
              <w:rPr>
                <w:rStyle w:val="NormalerFlietext"/>
                <w:b/>
                <w:bCs w:val="0"/>
              </w:rPr>
            </w:pPr>
            <w:r w:rsidRPr="006E4B0B">
              <w:t>Eigene</w:t>
            </w:r>
            <w:r w:rsidRPr="00574038">
              <w:rPr>
                <w:rStyle w:val="NormalerFlietext"/>
              </w:rPr>
              <w:t xml:space="preserve"> Idee:  </w:t>
            </w:r>
          </w:p>
          <w:p w14:paraId="777C1107" w14:textId="77777777" w:rsidR="00045AFD" w:rsidRPr="00C13B6A" w:rsidRDefault="006E4B0B" w:rsidP="006E4B0B">
            <w:pPr>
              <w:pStyle w:val="WTDBSchreiblinien"/>
              <w:jc w:val="left"/>
            </w:pP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</w:t>
            </w:r>
            <w:r>
              <w:rPr>
                <w:rStyle w:val="WTDBSchreiblinie"/>
              </w:rPr>
              <w:t>_____</w:t>
            </w:r>
            <w: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</w:t>
            </w:r>
            <w:r>
              <w:rPr>
                <w:rStyle w:val="WTDBSchreiblinie"/>
              </w:rPr>
              <w:t>______</w:t>
            </w:r>
          </w:p>
        </w:tc>
      </w:tr>
      <w:tr w:rsidR="00045AFD" w14:paraId="7CAAF17B" w14:textId="77777777" w:rsidTr="00C96790">
        <w:trPr>
          <w:trHeight w:val="340"/>
        </w:trPr>
        <w:tc>
          <w:tcPr>
            <w:tcW w:w="4386" w:type="dxa"/>
            <w:gridSpan w:val="3"/>
            <w:vAlign w:val="bottom"/>
          </w:tcPr>
          <w:p w14:paraId="1A89C296" w14:textId="77777777" w:rsidR="00045AFD" w:rsidRPr="00B047DF" w:rsidRDefault="00045AFD" w:rsidP="00045AFD">
            <w:pPr>
              <w:pStyle w:val="WTDBArbeitsblatt11pt"/>
            </w:pPr>
            <w:r>
              <w:t>Fortbewegung</w:t>
            </w:r>
          </w:p>
        </w:tc>
        <w:tc>
          <w:tcPr>
            <w:tcW w:w="4261" w:type="dxa"/>
            <w:gridSpan w:val="3"/>
            <w:tcMar>
              <w:bottom w:w="57" w:type="dxa"/>
            </w:tcMar>
            <w:vAlign w:val="bottom"/>
          </w:tcPr>
          <w:p w14:paraId="31FAC6D7" w14:textId="77777777" w:rsidR="00045AFD" w:rsidRDefault="00045AFD" w:rsidP="00045AFD">
            <w:pPr>
              <w:pStyle w:val="WTDBAufzhlungMCSpalte2"/>
              <w:numPr>
                <w:ilvl w:val="0"/>
                <w:numId w:val="0"/>
              </w:numPr>
            </w:pPr>
          </w:p>
        </w:tc>
      </w:tr>
      <w:tr w:rsidR="00045AFD" w14:paraId="0846E593" w14:textId="77777777" w:rsidTr="006E4B0B">
        <w:trPr>
          <w:trHeight w:val="1134"/>
        </w:trPr>
        <w:tc>
          <w:tcPr>
            <w:tcW w:w="411" w:type="dxa"/>
          </w:tcPr>
          <w:p w14:paraId="44FEF18C" w14:textId="77777777" w:rsidR="00045AFD" w:rsidRDefault="00574038" w:rsidP="00045AFD">
            <w:r w:rsidRPr="003A2879">
              <w:rPr>
                <w:noProof/>
              </w:rPr>
              <w:drawing>
                <wp:anchor distT="0" distB="0" distL="114300" distR="114300" simplePos="0" relativeHeight="253327360" behindDoc="0" locked="1" layoutInCell="1" allowOverlap="1" wp14:anchorId="4CECE3C3" wp14:editId="49479BAC">
                  <wp:simplePos x="0" y="0"/>
                  <wp:positionH relativeFrom="column">
                    <wp:posOffset>0</wp:posOffset>
                  </wp:positionH>
                  <wp:positionV relativeFrom="page">
                    <wp:posOffset>958215</wp:posOffset>
                  </wp:positionV>
                  <wp:extent cx="178435" cy="178435"/>
                  <wp:effectExtent l="0" t="0" r="0" b="0"/>
                  <wp:wrapNone/>
                  <wp:docPr id="574203777" name="Grafik 574203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5AFD" w:rsidRPr="003A2879">
              <w:rPr>
                <w:noProof/>
              </w:rPr>
              <w:drawing>
                <wp:anchor distT="0" distB="0" distL="114300" distR="114300" simplePos="0" relativeHeight="253312000" behindDoc="0" locked="1" layoutInCell="1" allowOverlap="1" wp14:anchorId="6D3B43FF" wp14:editId="535DABAF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-5715</wp:posOffset>
                  </wp:positionV>
                  <wp:extent cx="173355" cy="173355"/>
                  <wp:effectExtent l="0" t="0" r="4445" b="4445"/>
                  <wp:wrapNone/>
                  <wp:docPr id="419442573" name="Grafik 419442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806696" name="Grafik 177280669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5AFD" w:rsidRPr="003A2879">
              <w:rPr>
                <w:noProof/>
              </w:rPr>
              <w:drawing>
                <wp:anchor distT="0" distB="0" distL="114300" distR="114300" simplePos="0" relativeHeight="253313024" behindDoc="0" locked="1" layoutInCell="1" allowOverlap="1" wp14:anchorId="15ADDB2B" wp14:editId="4B902AC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183515</wp:posOffset>
                  </wp:positionV>
                  <wp:extent cx="183515" cy="183515"/>
                  <wp:effectExtent l="0" t="0" r="0" b="0"/>
                  <wp:wrapNone/>
                  <wp:docPr id="963057901" name="Grafik 963057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293364" name="Grafik 157829336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5AFD" w:rsidRPr="003A2879">
              <w:rPr>
                <w:noProof/>
              </w:rPr>
              <w:drawing>
                <wp:anchor distT="0" distB="0" distL="114300" distR="114300" simplePos="0" relativeHeight="253314048" behindDoc="0" locked="1" layoutInCell="1" allowOverlap="1" wp14:anchorId="0FCC7C93" wp14:editId="0DB54F23">
                  <wp:simplePos x="0" y="0"/>
                  <wp:positionH relativeFrom="column">
                    <wp:posOffset>3810</wp:posOffset>
                  </wp:positionH>
                  <wp:positionV relativeFrom="page">
                    <wp:posOffset>376555</wp:posOffset>
                  </wp:positionV>
                  <wp:extent cx="178435" cy="178435"/>
                  <wp:effectExtent l="0" t="0" r="0" b="0"/>
                  <wp:wrapNone/>
                  <wp:docPr id="1764636484" name="Grafik 176463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5AFD" w:rsidRPr="003A2879">
              <w:rPr>
                <w:noProof/>
              </w:rPr>
              <w:drawing>
                <wp:anchor distT="0" distB="0" distL="114300" distR="114300" simplePos="0" relativeHeight="253315072" behindDoc="0" locked="1" layoutInCell="1" allowOverlap="1" wp14:anchorId="00EEDE03" wp14:editId="23C950FB">
                  <wp:simplePos x="0" y="0"/>
                  <wp:positionH relativeFrom="column">
                    <wp:posOffset>2540</wp:posOffset>
                  </wp:positionH>
                  <wp:positionV relativeFrom="page">
                    <wp:posOffset>573405</wp:posOffset>
                  </wp:positionV>
                  <wp:extent cx="178435" cy="178435"/>
                  <wp:effectExtent l="0" t="0" r="0" b="0"/>
                  <wp:wrapNone/>
                  <wp:docPr id="703007698" name="Grafik 703007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5AFD" w:rsidRPr="003A2879">
              <w:rPr>
                <w:noProof/>
              </w:rPr>
              <w:drawing>
                <wp:anchor distT="0" distB="0" distL="114300" distR="114300" simplePos="0" relativeHeight="253316096" behindDoc="0" locked="1" layoutInCell="1" allowOverlap="1" wp14:anchorId="16EEEBA8" wp14:editId="5B780A4B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759460</wp:posOffset>
                  </wp:positionV>
                  <wp:extent cx="178435" cy="178435"/>
                  <wp:effectExtent l="0" t="0" r="0" b="0"/>
                  <wp:wrapNone/>
                  <wp:docPr id="1222118696" name="Grafik 1222118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342986" name="Grafik 633342986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5" w:type="dxa"/>
            <w:gridSpan w:val="2"/>
            <w:tcMar>
              <w:right w:w="227" w:type="dxa"/>
            </w:tcMar>
          </w:tcPr>
          <w:p w14:paraId="03855710" w14:textId="77777777" w:rsidR="00574038" w:rsidRDefault="00045AFD" w:rsidP="00574038">
            <w:pPr>
              <w:pStyle w:val="WTDBMultipleChoice"/>
            </w:pPr>
            <w:r>
              <w:t>Selbststeuernde Flugtaxis</w:t>
            </w:r>
          </w:p>
          <w:p w14:paraId="2D69B411" w14:textId="77777777" w:rsidR="00574038" w:rsidRDefault="00045AFD" w:rsidP="00574038">
            <w:pPr>
              <w:pStyle w:val="WTDBMultipleChoice"/>
            </w:pPr>
            <w:r>
              <w:t>DELIOR X2E</w:t>
            </w:r>
          </w:p>
          <w:p w14:paraId="4B2DACF1" w14:textId="77777777" w:rsidR="00574038" w:rsidRDefault="00045AFD" w:rsidP="00574038">
            <w:pPr>
              <w:pStyle w:val="WTDBMultipleChoice"/>
            </w:pPr>
            <w:r>
              <w:t>Unterwasser-Gleitkapseln</w:t>
            </w:r>
          </w:p>
          <w:p w14:paraId="32507F4E" w14:textId="77777777" w:rsidR="00045AFD" w:rsidRDefault="00045AFD" w:rsidP="00574038">
            <w:pPr>
              <w:pStyle w:val="WTDBMultipleChoice"/>
            </w:pPr>
            <w:r>
              <w:t>Ultraschnelle Magnetschwebebahn</w:t>
            </w:r>
          </w:p>
          <w:p w14:paraId="5530A070" w14:textId="77777777" w:rsidR="00574038" w:rsidRDefault="00045AFD" w:rsidP="00574038">
            <w:pPr>
              <w:pStyle w:val="WTDBMultipleChoice"/>
            </w:pPr>
            <w:r>
              <w:t>Ufos</w:t>
            </w:r>
          </w:p>
          <w:p w14:paraId="4587BF01" w14:textId="77777777" w:rsidR="006E4B0B" w:rsidRDefault="006E4B0B" w:rsidP="006E4B0B">
            <w:pPr>
              <w:pStyle w:val="WTDBMultipleChoice"/>
              <w:rPr>
                <w:rStyle w:val="NormalerFlietext"/>
                <w:b/>
                <w:bCs w:val="0"/>
              </w:rPr>
            </w:pPr>
            <w:r w:rsidRPr="006E4B0B">
              <w:t>Eigene</w:t>
            </w:r>
            <w:r w:rsidRPr="00574038">
              <w:rPr>
                <w:rStyle w:val="NormalerFlietext"/>
              </w:rPr>
              <w:t xml:space="preserve"> Idee:  </w:t>
            </w:r>
          </w:p>
          <w:p w14:paraId="03B76CCC" w14:textId="77777777" w:rsidR="00045AFD" w:rsidRDefault="006E4B0B" w:rsidP="006E4B0B">
            <w:pPr>
              <w:pStyle w:val="WTDBSchreiblinien"/>
              <w:jc w:val="center"/>
            </w:pP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_____________</w:t>
            </w:r>
            <w:r>
              <w:rPr>
                <w:rStyle w:val="WTDBSchreiblinie"/>
              </w:rPr>
              <w:t>_____</w:t>
            </w:r>
            <w:r>
              <w:rPr>
                <w:rStyle w:val="WTDBSchreiblinie"/>
              </w:rPr>
              <w:br/>
            </w:r>
            <w:r w:rsidRPr="00045AFD">
              <w:rPr>
                <w:rStyle w:val="WTDBSchreiblinie"/>
              </w:rPr>
              <w:t>________</w:t>
            </w:r>
            <w:r>
              <w:rPr>
                <w:rStyle w:val="WTDBSchreiblinie"/>
              </w:rPr>
              <w:t>_</w:t>
            </w:r>
            <w:r w:rsidRPr="00045AFD">
              <w:rPr>
                <w:rStyle w:val="WTDBSchreiblinie"/>
              </w:rPr>
              <w:t>____________</w:t>
            </w:r>
            <w:r>
              <w:rPr>
                <w:rStyle w:val="WTDBSchreiblinie"/>
              </w:rPr>
              <w:t>______</w:t>
            </w:r>
          </w:p>
        </w:tc>
        <w:tc>
          <w:tcPr>
            <w:tcW w:w="429" w:type="dxa"/>
            <w:gridSpan w:val="2"/>
            <w:tcMar>
              <w:right w:w="227" w:type="dxa"/>
            </w:tcMar>
          </w:tcPr>
          <w:p w14:paraId="2ED58303" w14:textId="77777777" w:rsidR="00045AFD" w:rsidRPr="003A2879" w:rsidRDefault="00045AFD" w:rsidP="00CD601D">
            <w:pPr>
              <w:rPr>
                <w:noProof/>
              </w:rPr>
            </w:pPr>
          </w:p>
        </w:tc>
        <w:tc>
          <w:tcPr>
            <w:tcW w:w="3832" w:type="dxa"/>
          </w:tcPr>
          <w:p w14:paraId="500FC6B5" w14:textId="77777777" w:rsidR="00045AFD" w:rsidRDefault="00574038" w:rsidP="00CD601D">
            <w:pPr>
              <w:pStyle w:val="WTDBMultipleChoice"/>
            </w:pPr>
            <w:r>
              <w:rPr>
                <w:noProof/>
              </w:rPr>
              <w:drawing>
                <wp:anchor distT="0" distB="0" distL="114300" distR="114300" simplePos="0" relativeHeight="253318144" behindDoc="0" locked="1" layoutInCell="1" allowOverlap="1" wp14:anchorId="3B3E829E" wp14:editId="23832D79">
                  <wp:simplePos x="0" y="0"/>
                  <wp:positionH relativeFrom="column">
                    <wp:posOffset>-279400</wp:posOffset>
                  </wp:positionH>
                  <wp:positionV relativeFrom="paragraph">
                    <wp:posOffset>-46990</wp:posOffset>
                  </wp:positionV>
                  <wp:extent cx="1677670" cy="1983105"/>
                  <wp:effectExtent l="0" t="0" r="0" b="0"/>
                  <wp:wrapNone/>
                  <wp:docPr id="1399937008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937008" name="Grafik 3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670" cy="198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45AFD" w14:paraId="4F76702B" w14:textId="77777777" w:rsidTr="00C96790">
        <w:trPr>
          <w:trHeight w:val="227"/>
        </w:trPr>
        <w:tc>
          <w:tcPr>
            <w:tcW w:w="8647" w:type="dxa"/>
            <w:gridSpan w:val="6"/>
            <w:tcMar>
              <w:bottom w:w="57" w:type="dxa"/>
            </w:tcMar>
            <w:vAlign w:val="bottom"/>
          </w:tcPr>
          <w:p w14:paraId="22E1E762" w14:textId="77777777" w:rsidR="00045AFD" w:rsidRPr="003A2879" w:rsidRDefault="00045AFD" w:rsidP="00CD601D">
            <w:pPr>
              <w:pStyle w:val="WTDB2024Aufgabenstellung"/>
            </w:pPr>
          </w:p>
        </w:tc>
      </w:tr>
    </w:tbl>
    <w:p w14:paraId="0DBA0C19" w14:textId="77777777" w:rsidR="00045AFD" w:rsidRDefault="00574038" w:rsidP="00574038">
      <w:pPr>
        <w:pStyle w:val="WTDBHeadline21pt"/>
      </w:pPr>
      <w:r>
        <w:t>Mein Tag</w:t>
      </w:r>
    </w:p>
    <w:p w14:paraId="356ED2D4" w14:textId="77777777" w:rsidR="006E4B0B" w:rsidRDefault="00574038" w:rsidP="00574038">
      <w:pPr>
        <w:pStyle w:val="WTDBAufgabe8"/>
        <w:rPr>
          <w:spacing w:val="0"/>
        </w:rPr>
      </w:pPr>
      <w:r w:rsidRPr="0089252E">
        <w:rPr>
          <w:spacing w:val="0"/>
        </w:rPr>
        <w:t>Verfasse auf einem separaten Blatt einen kurzen Tagebucheintrag über dein Leben im Jahr 2176.</w:t>
      </w:r>
    </w:p>
    <w:p w14:paraId="779AEE3F" w14:textId="77777777" w:rsidR="006E4B0B" w:rsidRDefault="00C96790">
      <w:pPr>
        <w:spacing w:line="240" w:lineRule="auto"/>
        <w:rPr>
          <w:b/>
          <w:bCs/>
          <w:color w:val="000000" w:themeColor="text1"/>
          <w:spacing w:val="0"/>
        </w:rPr>
      </w:pPr>
      <w:r>
        <w:rPr>
          <w:noProof/>
        </w:rPr>
        <w:drawing>
          <wp:anchor distT="0" distB="0" distL="114300" distR="114300" simplePos="0" relativeHeight="253524992" behindDoc="1" locked="0" layoutInCell="1" allowOverlap="1" wp14:anchorId="65EFAEC6" wp14:editId="4609E602">
            <wp:simplePos x="0" y="0"/>
            <wp:positionH relativeFrom="column">
              <wp:posOffset>-64770</wp:posOffset>
            </wp:positionH>
            <wp:positionV relativeFrom="page">
              <wp:posOffset>9627870</wp:posOffset>
            </wp:positionV>
            <wp:extent cx="2372400" cy="619200"/>
            <wp:effectExtent l="0" t="0" r="2540" b="3175"/>
            <wp:wrapNone/>
            <wp:docPr id="1796921878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21878" name="Grafik 64"/>
                    <pic:cNvPicPr/>
                  </pic:nvPicPr>
                  <pic:blipFill>
                    <a:blip r:embed="rId58">
                      <a:extLst>
                        <a:ext uri="{96DAC541-7B7A-43D3-8B79-37D633B846F1}">
                          <asvg:svgBlip xmlns:asvg="http://schemas.microsoft.com/office/drawing/2016/SVG/main" r:embed="rId5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6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B0B">
        <w:rPr>
          <w:spacing w:val="0"/>
        </w:rPr>
        <w:br w:type="page"/>
      </w:r>
    </w:p>
    <w:p w14:paraId="0DB2E1EC" w14:textId="77777777" w:rsidR="008E017D" w:rsidRPr="009E1C6E" w:rsidRDefault="008E017D" w:rsidP="006E4B0B">
      <w:pPr>
        <w:pStyle w:val="WTDBAufgabe8"/>
        <w:rPr>
          <w:rFonts w:ascii="Arial" w:hAnsi="Arial"/>
          <w:noProof/>
          <w:color w:val="003770"/>
          <w:spacing w:val="0"/>
          <w:sz w:val="20"/>
          <w:szCs w:val="22"/>
        </w:rPr>
      </w:pPr>
      <w:r w:rsidRPr="009E1C6E">
        <w:rPr>
          <w:rFonts w:ascii="Arial" w:hAnsi="Arial"/>
          <w:noProof/>
          <w:color w:val="003770"/>
          <w:spacing w:val="0"/>
          <w:sz w:val="20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3343744" behindDoc="0" locked="0" layoutInCell="1" allowOverlap="1" wp14:anchorId="7FC63791" wp14:editId="0DF1C560">
                <wp:simplePos x="0" y="0"/>
                <wp:positionH relativeFrom="page">
                  <wp:posOffset>2907906</wp:posOffset>
                </wp:positionH>
                <wp:positionV relativeFrom="paragraph">
                  <wp:posOffset>-823776</wp:posOffset>
                </wp:positionV>
                <wp:extent cx="3210449" cy="3448051"/>
                <wp:effectExtent l="0" t="0" r="53975" b="6350"/>
                <wp:wrapNone/>
                <wp:docPr id="674981915" name="Gruppieren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0449" cy="3448051"/>
                          <a:chOff x="-28050" y="-165321"/>
                          <a:chExt cx="3212804" cy="3447564"/>
                        </a:xfrm>
                      </wpg:grpSpPr>
                      <wpg:grpSp>
                        <wpg:cNvPr id="1228764708" name="Gruppieren 40"/>
                        <wpg:cNvGrpSpPr/>
                        <wpg:grpSpPr>
                          <a:xfrm rot="222577">
                            <a:off x="234563" y="1287663"/>
                            <a:ext cx="2950191" cy="1499662"/>
                            <a:chOff x="29118" y="10148"/>
                            <a:chExt cx="2665095" cy="1320949"/>
                          </a:xfrm>
                        </wpg:grpSpPr>
                        <pic:pic xmlns:pic="http://schemas.openxmlformats.org/drawingml/2006/picture">
                          <pic:nvPicPr>
                            <pic:cNvPr id="287863829" name="Grafik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0">
                              <a:extLst>
                                <a:ext uri="{96DAC541-7B7A-43D3-8B79-37D633B846F1}">
                                  <asvg:svgBlip xmlns:asvg="http://schemas.microsoft.com/office/drawing/2016/SVG/main" r:embed="rId61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29118" y="10148"/>
                              <a:ext cx="2665095" cy="1320949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886358110" name="Textfeld 1"/>
                          <wps:cNvSpPr txBox="1"/>
                          <wps:spPr>
                            <a:xfrm>
                              <a:off x="38616" y="41834"/>
                              <a:ext cx="1065229" cy="674016"/>
                            </a:xfrm>
                            <a:prstGeom prst="rect">
                              <a:avLst/>
                            </a:prstGeom>
                            <a:noFill/>
                            <a:ln w="15240">
                              <a:noFill/>
                            </a:ln>
                          </wps:spPr>
                          <wps:txbx>
                            <w:txbxContent>
                              <w:p w14:paraId="36D1B943" w14:textId="77777777" w:rsidR="008E017D" w:rsidRPr="00EA35DE" w:rsidRDefault="008E017D" w:rsidP="00EA35DE">
                                <w:pPr>
                                  <w:pStyle w:val="Brieftexte"/>
                                </w:pPr>
                                <w:r w:rsidRPr="00EA35DE">
                                  <w:t>Ma</w:t>
                                </w:r>
                                <w:r w:rsidR="006E4B0B">
                                  <w:t>x</w:t>
                                </w:r>
                                <w:r w:rsidRPr="00EA35DE">
                                  <w:t xml:space="preserve"> Muster</w:t>
                                </w:r>
                                <w:r w:rsidR="006E4B0B">
                                  <w:t>mann</w:t>
                                </w:r>
                                <w:r w:rsidR="00EA35DE">
                                  <w:br/>
                                </w:r>
                                <w:r w:rsidRPr="00EA35DE">
                                  <w:t>Am Muster 3</w:t>
                                </w:r>
                                <w:r w:rsidR="00EA35DE">
                                  <w:br/>
                                </w:r>
                                <w:r w:rsidRPr="00EA35DE">
                                  <w:t>12345 Musterdorf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1825913" name="Textfeld 1"/>
                          <wps:cNvSpPr txBox="1"/>
                          <wps:spPr>
                            <a:xfrm>
                              <a:off x="1610238" y="674071"/>
                              <a:ext cx="1065229" cy="651813"/>
                            </a:xfrm>
                            <a:prstGeom prst="rect">
                              <a:avLst/>
                            </a:prstGeom>
                            <a:noFill/>
                            <a:ln w="15240">
                              <a:noFill/>
                            </a:ln>
                          </wps:spPr>
                          <wps:txbx>
                            <w:txbxContent>
                              <w:p w14:paraId="3D2BA606" w14:textId="77777777" w:rsidR="008E017D" w:rsidRPr="00EA35DE" w:rsidRDefault="006E4B0B" w:rsidP="00EA35DE">
                                <w:pPr>
                                  <w:pStyle w:val="Brieftexte"/>
                                </w:pPr>
                                <w:r>
                                  <w:t>Erika</w:t>
                                </w:r>
                                <w:r w:rsidR="008E017D" w:rsidRPr="00EA35DE">
                                  <w:t xml:space="preserve"> Mustermann</w:t>
                                </w:r>
                              </w:p>
                              <w:p w14:paraId="4E8D1284" w14:textId="77777777" w:rsidR="008E017D" w:rsidRPr="00EA35DE" w:rsidRDefault="008E017D" w:rsidP="00EA35DE">
                                <w:pPr>
                                  <w:pStyle w:val="Brieftexte"/>
                                </w:pPr>
                                <w:r w:rsidRPr="00EA35DE">
                                  <w:t>Musterweg 3</w:t>
                                </w:r>
                              </w:p>
                              <w:p w14:paraId="150C1FBB" w14:textId="77777777" w:rsidR="008E017D" w:rsidRPr="00EA35DE" w:rsidRDefault="008E017D" w:rsidP="00EA35DE">
                                <w:pPr>
                                  <w:pStyle w:val="Brieftexte"/>
                                </w:pPr>
                                <w:r w:rsidRPr="00EA35DE">
                                  <w:t>12345 Musterstadt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90244240" name="Grafik 42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96DAC541-7B7A-43D3-8B79-37D633B846F1}">
                                <asvg:svgBlip xmlns:asvg="http://schemas.microsoft.com/office/drawing/2016/SVG/main" r:embed="rId63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10800000" flipV="1">
                            <a:off x="602836" y="2644743"/>
                            <a:ext cx="902166" cy="6375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688070293" name="Gruppieren 50"/>
                        <wpg:cNvGrpSpPr/>
                        <wpg:grpSpPr>
                          <a:xfrm>
                            <a:off x="-28050" y="-165321"/>
                            <a:ext cx="2992300" cy="1303588"/>
                            <a:chOff x="-28050" y="-165321"/>
                            <a:chExt cx="2992300" cy="1303588"/>
                          </a:xfrm>
                        </wpg:grpSpPr>
                        <wps:wsp>
                          <wps:cNvPr id="96628299" name="Textfeld 1"/>
                          <wps:cNvSpPr txBox="1"/>
                          <wps:spPr>
                            <a:xfrm>
                              <a:off x="-28050" y="953669"/>
                              <a:ext cx="2992300" cy="18459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5240" cap="rnd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21E435DE" w14:textId="77777777" w:rsidR="008E017D" w:rsidRPr="00572C0D" w:rsidRDefault="008E017D" w:rsidP="008E017D">
                                <w:pPr>
                                  <w:pStyle w:val="WTDBHyperlink"/>
                                </w:pPr>
                                <w:r w:rsidRPr="00572C0D">
                                  <w:t>https://www.deutschepost.de/de/p/post-und-schule/unterrichtsmaterialien.html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24007950" name="Grafik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4">
                              <a:extLst>
                                <a:ext uri="{96DAC541-7B7A-43D3-8B79-37D633B846F1}">
                                  <asvg:svgBlip xmlns:asvg="http://schemas.microsoft.com/office/drawing/2016/SVG/main" r:embed="rId65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105824" y="-165321"/>
                              <a:ext cx="1047897" cy="10732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C63791" id="Gruppieren 51" o:spid="_x0000_s1075" style="position:absolute;margin-left:228.95pt;margin-top:-64.85pt;width:252.8pt;height:271.5pt;z-index:253343744;mso-position-horizontal-relative:page;mso-width-relative:margin;mso-height-relative:margin" coordorigin="-280,-1653" coordsize="32128,3447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">
                <v:group id="Gruppieren 40" o:spid="_x0000_s1076" style="position:absolute;left:2345;top:12876;width:29502;height:14997;rotation:243113fd" coordorigin="291,101" coordsize="26650,13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">
                  <v:shape id="Grafik 5" o:spid="_x0000_s1077" type="#_x0000_t75" style="position:absolute;left:291;top:101;width:26651;height:1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">
                    <v:imagedata r:id="rId66" o:title=""/>
                  </v:shape>
                  <v:shape id="Textfeld 1" o:spid="_x0000_s1078" type="#_x0000_t202" style="position:absolute;left:386;top:418;width:10652;height:6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" filled="f" stroked="f" strokeweight="1.2pt">
                    <v:textbox>
                      <w:txbxContent>
                        <w:p w14:paraId="36D1B943" w14:textId="77777777" w:rsidR="008E017D" w:rsidRPr="00EA35DE" w:rsidRDefault="008E017D" w:rsidP="00EA35DE">
                          <w:pPr>
                            <w:pStyle w:val="Brieftexte"/>
                          </w:pPr>
                          <w:r w:rsidRPr="00EA35DE">
                            <w:t>Ma</w:t>
                          </w:r>
                          <w:r w:rsidR="006E4B0B">
                            <w:t>x</w:t>
                          </w:r>
                          <w:r w:rsidRPr="00EA35DE">
                            <w:t xml:space="preserve"> Muster</w:t>
                          </w:r>
                          <w:r w:rsidR="006E4B0B">
                            <w:t>mann</w:t>
                          </w:r>
                          <w:r w:rsidR="00EA35DE">
                            <w:br/>
                          </w:r>
                          <w:r w:rsidRPr="00EA35DE">
                            <w:t>Am Muster 3</w:t>
                          </w:r>
                          <w:r w:rsidR="00EA35DE">
                            <w:br/>
                          </w:r>
                          <w:r w:rsidRPr="00EA35DE">
                            <w:t>12345 Musterdorf</w:t>
                          </w:r>
                        </w:p>
                      </w:txbxContent>
                    </v:textbox>
                  </v:shape>
                  <v:shape id="Textfeld 1" o:spid="_x0000_s1079" type="#_x0000_t202" style="position:absolute;left:16102;top:6740;width:10652;height:6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" filled="f" stroked="f" strokeweight="1.2pt">
                    <v:textbox>
                      <w:txbxContent>
                        <w:p w14:paraId="3D2BA606" w14:textId="77777777" w:rsidR="008E017D" w:rsidRPr="00EA35DE" w:rsidRDefault="006E4B0B" w:rsidP="00EA35DE">
                          <w:pPr>
                            <w:pStyle w:val="Brieftexte"/>
                          </w:pPr>
                          <w:r>
                            <w:t>Erika</w:t>
                          </w:r>
                          <w:r w:rsidR="008E017D" w:rsidRPr="00EA35DE">
                            <w:t xml:space="preserve"> Mustermann</w:t>
                          </w:r>
                        </w:p>
                        <w:p w14:paraId="4E8D1284" w14:textId="77777777" w:rsidR="008E017D" w:rsidRPr="00EA35DE" w:rsidRDefault="008E017D" w:rsidP="00EA35DE">
                          <w:pPr>
                            <w:pStyle w:val="Brieftexte"/>
                          </w:pPr>
                          <w:r w:rsidRPr="00EA35DE">
                            <w:t>Musterweg 3</w:t>
                          </w:r>
                        </w:p>
                        <w:p w14:paraId="150C1FBB" w14:textId="77777777" w:rsidR="008E017D" w:rsidRPr="00EA35DE" w:rsidRDefault="008E017D" w:rsidP="00EA35DE">
                          <w:pPr>
                            <w:pStyle w:val="Brieftexte"/>
                          </w:pPr>
                          <w:r w:rsidRPr="00EA35DE">
                            <w:t>12345 Musterstadt</w:t>
                          </w:r>
                        </w:p>
                      </w:txbxContent>
                    </v:textbox>
                  </v:shape>
                </v:group>
                <v:shape id="Grafik 42" o:spid="_x0000_s1080" type="#_x0000_t75" style="position:absolute;left:6028;top:26447;width:9022;height:6375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">
                  <v:imagedata r:id="rId67" o:title=""/>
                </v:shape>
                <v:group id="Gruppieren 50" o:spid="_x0000_s1081" style="position:absolute;left:-280;top:-1653;width:29922;height:13035" coordorigin="-280,-1653" coordsize="29923,1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">
                  <v:shape id="Textfeld 1" o:spid="_x0000_s1082" type="#_x0000_t202" style="position:absolute;left:-280;top:9536;width:29922;height:18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" fillcolor="white [3201]" stroked="f" strokeweight="1.2pt">
                    <v:stroke endcap="round"/>
                    <v:textbox inset="0,0,0,0">
                      <w:txbxContent>
                        <w:p w14:paraId="21E435DE" w14:textId="77777777" w:rsidR="008E017D" w:rsidRPr="00572C0D" w:rsidRDefault="008E017D" w:rsidP="008E017D">
                          <w:pPr>
                            <w:pStyle w:val="WTDBHyperlink"/>
                          </w:pPr>
                          <w:r w:rsidRPr="00572C0D">
                            <w:t>https://www.deutschepost.de/de/p/post-und-schule/unterrichtsmaterialien.html</w:t>
                          </w:r>
                        </w:p>
                      </w:txbxContent>
                    </v:textbox>
                  </v:shape>
                  <v:shape id="Grafik 3" o:spid="_x0000_s1083" type="#_x0000_t75" style="position:absolute;left:1058;top:-1653;width:10479;height:1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">
                    <v:imagedata r:id="rId68" o:title=""/>
                  </v:shape>
                </v:group>
                <w10:wrap anchorx="page"/>
              </v:group>
            </w:pict>
          </mc:Fallback>
        </mc:AlternateContent>
      </w:r>
      <w:r w:rsidRPr="009E1C6E">
        <w:rPr>
          <w:rFonts w:ascii="Arial" w:hAnsi="Arial"/>
          <w:noProof/>
          <w:color w:val="003770"/>
          <w:spacing w:val="0"/>
          <w:sz w:val="20"/>
          <w:szCs w:val="22"/>
        </w:rPr>
        <w:drawing>
          <wp:anchor distT="0" distB="0" distL="114300" distR="114300" simplePos="0" relativeHeight="253336576" behindDoc="0" locked="0" layoutInCell="1" allowOverlap="1" wp14:anchorId="50BB4973" wp14:editId="7DB25A1B">
            <wp:simplePos x="0" y="0"/>
            <wp:positionH relativeFrom="column">
              <wp:posOffset>-300691</wp:posOffset>
            </wp:positionH>
            <wp:positionV relativeFrom="paragraph">
              <wp:posOffset>-890270</wp:posOffset>
            </wp:positionV>
            <wp:extent cx="2907665" cy="600075"/>
            <wp:effectExtent l="0" t="0" r="0" b="0"/>
            <wp:wrapNone/>
            <wp:docPr id="848779988" name="Grafik 848779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779988" name="Grafik 848779988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C6E">
        <w:rPr>
          <w:rFonts w:ascii="Arial" w:hAnsi="Arial"/>
          <w:noProof/>
          <w:color w:val="003770"/>
          <w:spacing w:val="0"/>
          <w:sz w:val="20"/>
          <w:szCs w:val="22"/>
        </w:rPr>
        <w:t>Arbeitsblatt 5</w:t>
      </w:r>
    </w:p>
    <w:p w14:paraId="2291D81A" w14:textId="77777777" w:rsidR="008E017D" w:rsidRPr="005403D7" w:rsidRDefault="008E017D" w:rsidP="008E017D">
      <w:pPr>
        <w:pStyle w:val="WTDBHeadline21pt"/>
      </w:pPr>
      <w:r>
        <w:t xml:space="preserve">Checkliste für </w:t>
      </w:r>
      <w:r>
        <w:br/>
        <w:t xml:space="preserve">das Schreiben </w:t>
      </w:r>
      <w:r>
        <w:br/>
        <w:t>von Briefen</w:t>
      </w:r>
    </w:p>
    <w:p w14:paraId="501C2E38" w14:textId="77777777" w:rsidR="008E017D" w:rsidRDefault="008E017D" w:rsidP="008E017D">
      <w:pPr>
        <w:pStyle w:val="WTDB2024Aufgabenstellung"/>
      </w:pPr>
      <w:r>
        <w:t>Einen Brief zu schreiben, ist gar nicht</w:t>
      </w:r>
    </w:p>
    <w:p w14:paraId="6425ECD7" w14:textId="77777777" w:rsidR="008E017D" w:rsidRDefault="008E017D" w:rsidP="008E017D">
      <w:pPr>
        <w:pStyle w:val="WTDB2024Aufgabenstellung"/>
      </w:pPr>
      <w:r>
        <w:t>schwer. Folge einfach dieser Checkliste.</w:t>
      </w:r>
    </w:p>
    <w:p w14:paraId="1DFBCD6C" w14:textId="77777777" w:rsidR="008E017D" w:rsidRDefault="00EA35DE" w:rsidP="008E017D">
      <w:pPr>
        <w:pStyle w:val="WTDB2024Aufgabenstellung"/>
      </w:pPr>
      <w:r>
        <w:drawing>
          <wp:anchor distT="0" distB="0" distL="114300" distR="114300" simplePos="0" relativeHeight="253350912" behindDoc="0" locked="0" layoutInCell="1" allowOverlap="1" wp14:anchorId="231A9E8C" wp14:editId="7627CB1B">
            <wp:simplePos x="0" y="0"/>
            <wp:positionH relativeFrom="column">
              <wp:posOffset>-10795</wp:posOffset>
            </wp:positionH>
            <wp:positionV relativeFrom="paragraph">
              <wp:posOffset>1308735</wp:posOffset>
            </wp:positionV>
            <wp:extent cx="205105" cy="205105"/>
            <wp:effectExtent l="0" t="0" r="0" b="0"/>
            <wp:wrapNone/>
            <wp:docPr id="1324044357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352960" behindDoc="0" locked="0" layoutInCell="1" allowOverlap="1" wp14:anchorId="394C2D60" wp14:editId="6FA7B176">
            <wp:simplePos x="0" y="0"/>
            <wp:positionH relativeFrom="column">
              <wp:posOffset>-10160</wp:posOffset>
            </wp:positionH>
            <wp:positionV relativeFrom="paragraph">
              <wp:posOffset>1644015</wp:posOffset>
            </wp:positionV>
            <wp:extent cx="205105" cy="205105"/>
            <wp:effectExtent l="0" t="0" r="0" b="0"/>
            <wp:wrapNone/>
            <wp:docPr id="1559159046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355008" behindDoc="0" locked="0" layoutInCell="1" allowOverlap="1" wp14:anchorId="09DF8EF3" wp14:editId="0F4FE6CB">
            <wp:simplePos x="0" y="0"/>
            <wp:positionH relativeFrom="column">
              <wp:posOffset>-8554</wp:posOffset>
            </wp:positionH>
            <wp:positionV relativeFrom="paragraph">
              <wp:posOffset>1942465</wp:posOffset>
            </wp:positionV>
            <wp:extent cx="205105" cy="205105"/>
            <wp:effectExtent l="0" t="0" r="0" b="0"/>
            <wp:wrapNone/>
            <wp:docPr id="157014797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348864" behindDoc="0" locked="0" layoutInCell="1" allowOverlap="1" wp14:anchorId="4BEB6D49" wp14:editId="01B41F77">
            <wp:simplePos x="0" y="0"/>
            <wp:positionH relativeFrom="column">
              <wp:posOffset>-5715</wp:posOffset>
            </wp:positionH>
            <wp:positionV relativeFrom="paragraph">
              <wp:posOffset>981411</wp:posOffset>
            </wp:positionV>
            <wp:extent cx="205105" cy="205105"/>
            <wp:effectExtent l="0" t="0" r="0" b="0"/>
            <wp:wrapNone/>
            <wp:docPr id="1426965880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346816" behindDoc="0" locked="0" layoutInCell="1" allowOverlap="1" wp14:anchorId="5FE4FC7C" wp14:editId="427AF274">
            <wp:simplePos x="0" y="0"/>
            <wp:positionH relativeFrom="column">
              <wp:posOffset>-5715</wp:posOffset>
            </wp:positionH>
            <wp:positionV relativeFrom="paragraph">
              <wp:posOffset>650576</wp:posOffset>
            </wp:positionV>
            <wp:extent cx="205105" cy="205105"/>
            <wp:effectExtent l="0" t="0" r="0" b="0"/>
            <wp:wrapNone/>
            <wp:docPr id="1068721251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3338624" behindDoc="0" locked="0" layoutInCell="1" allowOverlap="1" wp14:anchorId="393716E1" wp14:editId="78AA0B7A">
            <wp:simplePos x="0" y="0"/>
            <wp:positionH relativeFrom="column">
              <wp:posOffset>-7620</wp:posOffset>
            </wp:positionH>
            <wp:positionV relativeFrom="paragraph">
              <wp:posOffset>336251</wp:posOffset>
            </wp:positionV>
            <wp:extent cx="205105" cy="205105"/>
            <wp:effectExtent l="0" t="0" r="0" b="0"/>
            <wp:wrapNone/>
            <wp:docPr id="1311331215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31215" name="Grafik 42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17D">
        <w:t>So denkst du an alles, was wichtig ist.</w:t>
      </w:r>
    </w:p>
    <w:tbl>
      <w:tblPr>
        <w:tblStyle w:val="Tabellenraster"/>
        <w:tblW w:w="87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7"/>
        <w:gridCol w:w="1847"/>
        <w:gridCol w:w="283"/>
        <w:gridCol w:w="2716"/>
        <w:gridCol w:w="3641"/>
      </w:tblGrid>
      <w:tr w:rsidR="008E017D" w:rsidRPr="00C81881" w14:paraId="245D1FE9" w14:textId="77777777" w:rsidTr="00EA35DE">
        <w:trPr>
          <w:trHeight w:hRule="exact" w:val="284"/>
        </w:trPr>
        <w:tc>
          <w:tcPr>
            <w:tcW w:w="5103" w:type="dxa"/>
            <w:gridSpan w:val="4"/>
          </w:tcPr>
          <w:p w14:paraId="60046F7D" w14:textId="77777777" w:rsidR="008E017D" w:rsidRDefault="008E017D" w:rsidP="00CD601D">
            <w:pPr>
              <w:rPr>
                <w:b/>
                <w:bCs/>
                <w:color w:val="768828"/>
              </w:rPr>
            </w:pPr>
            <w:r>
              <w:rPr>
                <w:noProof/>
              </w:rPr>
              <w:drawing>
                <wp:anchor distT="0" distB="0" distL="114300" distR="114300" simplePos="0" relativeHeight="253337600" behindDoc="0" locked="1" layoutInCell="1" allowOverlap="1" wp14:anchorId="2448D8F4" wp14:editId="3E37AB0E">
                  <wp:simplePos x="0" y="0"/>
                  <wp:positionH relativeFrom="column">
                    <wp:posOffset>2082800</wp:posOffset>
                  </wp:positionH>
                  <wp:positionV relativeFrom="paragraph">
                    <wp:posOffset>-328930</wp:posOffset>
                  </wp:positionV>
                  <wp:extent cx="451485" cy="445770"/>
                  <wp:effectExtent l="0" t="0" r="0" b="0"/>
                  <wp:wrapNone/>
                  <wp:docPr id="539261444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261444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7005" t="-6284" r="-7005" b="-62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41" w:type="dxa"/>
          </w:tcPr>
          <w:p w14:paraId="253604A6" w14:textId="77777777" w:rsidR="008E017D" w:rsidRDefault="008E017D" w:rsidP="00CD601D">
            <w:pPr>
              <w:rPr>
                <w:noProof/>
              </w:rPr>
            </w:pPr>
          </w:p>
        </w:tc>
      </w:tr>
      <w:tr w:rsidR="008E017D" w:rsidRPr="00C81881" w14:paraId="66C9D04B" w14:textId="77777777" w:rsidTr="00EA35DE">
        <w:trPr>
          <w:trHeight w:val="510"/>
        </w:trPr>
        <w:tc>
          <w:tcPr>
            <w:tcW w:w="257" w:type="dxa"/>
          </w:tcPr>
          <w:p w14:paraId="239DEBB0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</w:p>
        </w:tc>
        <w:tc>
          <w:tcPr>
            <w:tcW w:w="1847" w:type="dxa"/>
          </w:tcPr>
          <w:p w14:paraId="7C6781B2" w14:textId="77777777" w:rsidR="008E017D" w:rsidRPr="007D74C8" w:rsidRDefault="008E017D" w:rsidP="00CD601D">
            <w:pPr>
              <w:pStyle w:val="WTDBAufzhlungBrief"/>
            </w:pPr>
            <w:r w:rsidRPr="007D74C8">
              <w:t>Ort, Datum</w:t>
            </w:r>
          </w:p>
        </w:tc>
        <w:tc>
          <w:tcPr>
            <w:tcW w:w="283" w:type="dxa"/>
          </w:tcPr>
          <w:p w14:paraId="29E783CD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31B805F2" w14:textId="77777777" w:rsidR="008E017D" w:rsidRPr="00A0089C" w:rsidRDefault="008E017D" w:rsidP="00CD601D">
            <w:pPr>
              <w:pStyle w:val="WTDB2024Aufgabenstellung"/>
            </w:pPr>
            <w:r w:rsidRPr="00A0089C">
              <w:t>Und auf den</w:t>
            </w:r>
            <w:r>
              <w:t xml:space="preserve"> </w:t>
            </w:r>
            <w:r w:rsidR="00EA35DE">
              <w:br/>
            </w:r>
            <w:r>
              <w:t>Umschlag gehören:</w:t>
            </w:r>
          </w:p>
        </w:tc>
        <w:tc>
          <w:tcPr>
            <w:tcW w:w="3641" w:type="dxa"/>
            <w:vMerge w:val="restart"/>
          </w:tcPr>
          <w:p w14:paraId="7BC8F0C6" w14:textId="77777777" w:rsidR="008E017D" w:rsidRPr="00A0089C" w:rsidRDefault="008E017D" w:rsidP="00CD601D">
            <w:pPr>
              <w:pStyle w:val="WTDB2024Aufgabenstellung"/>
            </w:pPr>
          </w:p>
        </w:tc>
      </w:tr>
      <w:tr w:rsidR="008E017D" w:rsidRPr="00C81881" w14:paraId="7FAC91E1" w14:textId="77777777" w:rsidTr="00EA35DE">
        <w:trPr>
          <w:trHeight w:val="510"/>
        </w:trPr>
        <w:tc>
          <w:tcPr>
            <w:tcW w:w="257" w:type="dxa"/>
          </w:tcPr>
          <w:p w14:paraId="6748AA88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342720" behindDoc="0" locked="0" layoutInCell="1" allowOverlap="1" wp14:anchorId="6793211B" wp14:editId="2E874DE5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154828</wp:posOffset>
                      </wp:positionV>
                      <wp:extent cx="6280459" cy="4252208"/>
                      <wp:effectExtent l="0" t="127000" r="171450" b="116840"/>
                      <wp:wrapNone/>
                      <wp:docPr id="685473116" name="Gruppieren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80459" cy="4252208"/>
                                <a:chOff x="-57006" y="3744"/>
                                <a:chExt cx="6281721" cy="4252092"/>
                              </a:xfrm>
                            </wpg:grpSpPr>
                            <wpg:grpSp>
                              <wpg:cNvPr id="1241453771" name="Gruppieren 41"/>
                              <wpg:cNvGrpSpPr/>
                              <wpg:grpSpPr>
                                <a:xfrm rot="21326817">
                                  <a:off x="3167825" y="3744"/>
                                  <a:ext cx="3056890" cy="4252092"/>
                                  <a:chOff x="77544" y="9182"/>
                                  <a:chExt cx="2455545" cy="3415366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13486478" name="Grafik 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69">
                                    <a:extLst>
                                      <a:ext uri="{96DAC541-7B7A-43D3-8B79-37D633B846F1}">
                                        <asvg:svgBlip xmlns:asvg="http://schemas.microsoft.com/office/drawing/2016/SVG/main" r:embed="rId7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77544" y="9182"/>
                                    <a:ext cx="2455545" cy="34153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526636714" name="Textfeld 1"/>
                                <wps:cNvSpPr txBox="1"/>
                                <wps:spPr>
                                  <a:xfrm>
                                    <a:off x="718611" y="484082"/>
                                    <a:ext cx="1674938" cy="24981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24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09B4A04" w14:textId="77777777" w:rsidR="008E017D" w:rsidRPr="006E4B0B" w:rsidRDefault="008E017D" w:rsidP="008E017D">
                                      <w:pPr>
                                        <w:pStyle w:val="WTDBSchreibschrift"/>
                                        <w:jc w:val="right"/>
                                        <w:rPr>
                                          <w:color w:val="003770"/>
                                        </w:rPr>
                                      </w:pPr>
                                      <w:r w:rsidRPr="006E4B0B">
                                        <w:rPr>
                                          <w:color w:val="003770"/>
                                        </w:rPr>
                                        <w:t>Musterstadt, 15. November 2176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35539500" name="Textfeld 1"/>
                                <wps:cNvSpPr txBox="1"/>
                                <wps:spPr>
                                  <a:xfrm>
                                    <a:off x="137331" y="715849"/>
                                    <a:ext cx="1943895" cy="24274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24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A026647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Liebe Lisa, lieber Dennis und lieber Orhan,</w:t>
                                      </w:r>
                                    </w:p>
                                    <w:p w14:paraId="091A8950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</w:p>
                                    <w:p w14:paraId="5A127B88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heute schicke ich euch mal wieder einen Gruß</w:t>
                                      </w:r>
                                    </w:p>
                                    <w:p w14:paraId="1219F676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aus der Zukunft. Ich musste gerade an Einstein</w:t>
                                      </w:r>
                                    </w:p>
                                    <w:p w14:paraId="0910CF7B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denken. Denn bei DELIOR haben wir den ersten</w:t>
                                      </w:r>
                                    </w:p>
                                    <w:p w14:paraId="64F46784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 xml:space="preserve">fliegenden </w:t>
                                      </w:r>
                                      <w:proofErr w:type="spellStart"/>
                                      <w:r w:rsidRPr="00043163">
                                        <w:t>Hundescooter</w:t>
                                      </w:r>
                                      <w:proofErr w:type="spellEnd"/>
                                      <w:r w:rsidRPr="00043163">
                                        <w:t xml:space="preserve"> mit </w:t>
                                      </w:r>
                                      <w:proofErr w:type="spellStart"/>
                                      <w:r w:rsidRPr="00043163">
                                        <w:t>Schnauzensteuerung</w:t>
                                      </w:r>
                                      <w:proofErr w:type="spellEnd"/>
                                    </w:p>
                                    <w:p w14:paraId="0F3417E3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 xml:space="preserve">erfunden. Der </w:t>
                                      </w:r>
                                      <w:proofErr w:type="spellStart"/>
                                      <w:r w:rsidRPr="00043163">
                                        <w:t>wűrde</w:t>
                                      </w:r>
                                      <w:proofErr w:type="spellEnd"/>
                                      <w:r w:rsidRPr="00043163">
                                        <w:t xml:space="preserve"> Einstein bestimmt</w:t>
                                      </w:r>
                                    </w:p>
                                    <w:p w14:paraId="5C850647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gefallen!</w:t>
                                      </w:r>
                                    </w:p>
                                    <w:p w14:paraId="764EAF13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</w:p>
                                    <w:p w14:paraId="439F7193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Ich hoffe, wir sehen uns bald wieder!</w:t>
                                      </w:r>
                                    </w:p>
                                    <w:p w14:paraId="56D4F00A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</w:p>
                                    <w:p w14:paraId="42098F17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 xml:space="preserve">Liebe </w:t>
                                      </w:r>
                                      <w:proofErr w:type="spellStart"/>
                                      <w:r w:rsidRPr="00043163">
                                        <w:t>Grűße</w:t>
                                      </w:r>
                                      <w:proofErr w:type="spellEnd"/>
                                    </w:p>
                                    <w:p w14:paraId="03C34EEF" w14:textId="77777777" w:rsidR="008E017D" w:rsidRPr="00043163" w:rsidRDefault="008E017D" w:rsidP="00043163">
                                      <w:pPr>
                                        <w:pStyle w:val="Brieftexte"/>
                                      </w:pPr>
                                      <w:r w:rsidRPr="00043163">
                                        <w:t>Euer Janus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052005298" name="Gruppieren 46"/>
                              <wpg:cNvGrpSpPr/>
                              <wpg:grpSpPr>
                                <a:xfrm>
                                  <a:off x="-57006" y="705773"/>
                                  <a:ext cx="4432818" cy="3156404"/>
                                  <a:chOff x="-57011" y="1505144"/>
                                  <a:chExt cx="4433118" cy="3156904"/>
                                </a:xfrm>
                              </wpg:grpSpPr>
                              <wps:wsp>
                                <wps:cNvPr id="320586693" name="Gewinkelte Verbindung 45"/>
                                <wps:cNvCnPr/>
                                <wps:spPr>
                                  <a:xfrm flipV="1">
                                    <a:off x="-57011" y="2548059"/>
                                    <a:ext cx="3341146" cy="981801"/>
                                  </a:xfrm>
                                  <a:prstGeom prst="bentConnector3">
                                    <a:avLst>
                                      <a:gd name="adj1" fmla="val 88319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16314681" name="Gewinkelte Verbindung 45"/>
                                <wps:cNvCnPr/>
                                <wps:spPr>
                                  <a:xfrm flipV="1">
                                    <a:off x="-57011" y="1977833"/>
                                    <a:ext cx="3281704" cy="1780424"/>
                                  </a:xfrm>
                                  <a:prstGeom prst="bentConnector3">
                                    <a:avLst>
                                      <a:gd name="adj1" fmla="val 87543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15081690" name="Gewinkelte Verbindung 45"/>
                                <wps:cNvCnPr/>
                                <wps:spPr>
                                  <a:xfrm flipV="1">
                                    <a:off x="-57011" y="1505144"/>
                                    <a:ext cx="4433118" cy="2481817"/>
                                  </a:xfrm>
                                  <a:prstGeom prst="bentConnector3">
                                    <a:avLst>
                                      <a:gd name="adj1" fmla="val 68325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25005926" name="Gewinkelte Verbindung 45"/>
                                <wps:cNvCnPr/>
                                <wps:spPr>
                                  <a:xfrm flipV="1">
                                    <a:off x="-57011" y="3182849"/>
                                    <a:ext cx="3400242" cy="1036139"/>
                                  </a:xfrm>
                                  <a:prstGeom prst="bentConnector3">
                                    <a:avLst>
                                      <a:gd name="adj1" fmla="val 91611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77131895" name="Gewinkelte Verbindung 45"/>
                                <wps:cNvCnPr/>
                                <wps:spPr>
                                  <a:xfrm flipV="1">
                                    <a:off x="-57011" y="3559414"/>
                                    <a:ext cx="3400155" cy="885870"/>
                                  </a:xfrm>
                                  <a:prstGeom prst="bentConnector3">
                                    <a:avLst>
                                      <a:gd name="adj1" fmla="val 94147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03914060" name="Gewinkelte Verbindung 45"/>
                                <wps:cNvCnPr/>
                                <wps:spPr>
                                  <a:xfrm flipV="1">
                                    <a:off x="-57011" y="3986775"/>
                                    <a:ext cx="3443283" cy="675273"/>
                                  </a:xfrm>
                                  <a:prstGeom prst="bentConnector3">
                                    <a:avLst>
                                      <a:gd name="adj1" fmla="val 95156"/>
                                    </a:avLst>
                                  </a:prstGeom>
                                  <a:ln w="12700">
                                    <a:solidFill>
                                      <a:srgbClr val="00E0FF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93211B" id="Gruppieren 52" o:spid="_x0000_s1084" style="position:absolute;left:0;text-align:left;margin-left:.65pt;margin-top:12.2pt;width:494.5pt;height:334.8pt;z-index:253342720;mso-position-horizontal-relative:page;mso-width-relative:margin;mso-height-relative:margin" coordorigin="-570,37" coordsize="62817,4252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">
                      <v:group id="_x0000_s1085" style="position:absolute;left:31678;top:37;width:30569;height:42521;rotation:-298389fd" coordorigin="775,91" coordsize="24555,34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">
                        <v:shape id="Grafik 5" o:spid="_x0000_s1086" type="#_x0000_t75" style="position:absolute;left:775;top:91;width:24555;height:34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">
                          <v:imagedata r:id="rId71" o:title=""/>
                        </v:shape>
                        <v:shape id="Textfeld 1" o:spid="_x0000_s1087" type="#_x0000_t202" style="position:absolute;left:7186;top:4840;width:16749;height:2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" filled="f" stroked="f" strokeweight="1.2pt">
                          <v:textbox>
                            <w:txbxContent>
                              <w:p w14:paraId="709B4A04" w14:textId="77777777" w:rsidR="008E017D" w:rsidRPr="006E4B0B" w:rsidRDefault="008E017D" w:rsidP="008E017D">
                                <w:pPr>
                                  <w:pStyle w:val="WTDBSchreibschrift"/>
                                  <w:jc w:val="right"/>
                                  <w:rPr>
                                    <w:color w:val="003770"/>
                                  </w:rPr>
                                </w:pPr>
                                <w:r w:rsidRPr="006E4B0B">
                                  <w:rPr>
                                    <w:color w:val="003770"/>
                                  </w:rPr>
                                  <w:t>Musterstadt, 15. November 2176</w:t>
                                </w:r>
                              </w:p>
                            </w:txbxContent>
                          </v:textbox>
                        </v:shape>
                        <v:shape id="Textfeld 1" o:spid="_x0000_s1088" type="#_x0000_t202" style="position:absolute;left:1373;top:7158;width:19439;height:2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" filled="f" stroked="f" strokeweight="1.2pt">
                          <v:textbox>
                            <w:txbxContent>
                              <w:p w14:paraId="3A026647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Liebe Lisa, lieber Dennis und lieber Orhan,</w:t>
                                </w:r>
                              </w:p>
                              <w:p w14:paraId="091A8950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</w:p>
                              <w:p w14:paraId="5A127B88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heute schicke ich euch mal wieder einen Gruß</w:t>
                                </w:r>
                              </w:p>
                              <w:p w14:paraId="1219F676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aus der Zukunft. Ich musste gerade an Einstein</w:t>
                                </w:r>
                              </w:p>
                              <w:p w14:paraId="0910CF7B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denken. Denn bei DELIOR haben wir den ersten</w:t>
                                </w:r>
                              </w:p>
                              <w:p w14:paraId="64F46784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 xml:space="preserve">fliegenden </w:t>
                                </w:r>
                                <w:proofErr w:type="spellStart"/>
                                <w:r w:rsidRPr="00043163">
                                  <w:t>Hundescooter</w:t>
                                </w:r>
                                <w:proofErr w:type="spellEnd"/>
                                <w:r w:rsidRPr="00043163">
                                  <w:t xml:space="preserve"> mit </w:t>
                                </w:r>
                                <w:proofErr w:type="spellStart"/>
                                <w:r w:rsidRPr="00043163">
                                  <w:t>Schnauzensteuerung</w:t>
                                </w:r>
                                <w:proofErr w:type="spellEnd"/>
                              </w:p>
                              <w:p w14:paraId="0F3417E3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 xml:space="preserve">erfunden. Der </w:t>
                                </w:r>
                                <w:proofErr w:type="spellStart"/>
                                <w:r w:rsidRPr="00043163">
                                  <w:t>wűrde</w:t>
                                </w:r>
                                <w:proofErr w:type="spellEnd"/>
                                <w:r w:rsidRPr="00043163">
                                  <w:t xml:space="preserve"> Einstein bestimmt</w:t>
                                </w:r>
                              </w:p>
                              <w:p w14:paraId="5C850647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gefallen!</w:t>
                                </w:r>
                              </w:p>
                              <w:p w14:paraId="764EAF13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</w:p>
                              <w:p w14:paraId="439F7193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Ich hoffe, wir sehen uns bald wieder!</w:t>
                                </w:r>
                              </w:p>
                              <w:p w14:paraId="56D4F00A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</w:p>
                              <w:p w14:paraId="42098F17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 xml:space="preserve">Liebe </w:t>
                                </w:r>
                                <w:proofErr w:type="spellStart"/>
                                <w:r w:rsidRPr="00043163">
                                  <w:t>Grűße</w:t>
                                </w:r>
                                <w:proofErr w:type="spellEnd"/>
                              </w:p>
                              <w:p w14:paraId="03C34EEF" w14:textId="77777777" w:rsidR="008E017D" w:rsidRPr="00043163" w:rsidRDefault="008E017D" w:rsidP="00043163">
                                <w:pPr>
                                  <w:pStyle w:val="Brieftexte"/>
                                </w:pPr>
                                <w:r w:rsidRPr="00043163">
                                  <w:t>Euer Janus</w:t>
                                </w:r>
                              </w:p>
                            </w:txbxContent>
                          </v:textbox>
                        </v:shape>
                      </v:group>
                      <v:group id="Gruppieren 46" o:spid="_x0000_s1089" style="position:absolute;left:-570;top:7057;width:44328;height:31564" coordorigin="-570,15051" coordsize="44331,3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"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Gewinkelte Verbindung 45" o:spid="_x0000_s1090" type="#_x0000_t34" style="position:absolute;left:-570;top:25480;width:33411;height:981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" adj="19077" strokecolor="#00e0ff" strokeweight="1pt">
                          <v:stroke endarrow="open"/>
                        </v:shape>
                        <v:shape id="Gewinkelte Verbindung 45" o:spid="_x0000_s1091" type="#_x0000_t34" style="position:absolute;left:-570;top:19778;width:32816;height:1780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" adj="18909" strokecolor="#00e0ff" strokeweight="1pt">
                          <v:stroke endarrow="open"/>
                        </v:shape>
                        <v:shape id="Gewinkelte Verbindung 45" o:spid="_x0000_s1092" type="#_x0000_t34" style="position:absolute;left:-570;top:15051;width:44331;height:2481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" adj="14758" strokecolor="#00e0ff" strokeweight="1pt">
                          <v:stroke endarrow="open"/>
                        </v:shape>
                        <v:shape id="Gewinkelte Verbindung 45" o:spid="_x0000_s1093" type="#_x0000_t34" style="position:absolute;left:-570;top:31828;width:34002;height:1036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" adj="19788" strokecolor="#00e0ff" strokeweight="1pt">
                          <v:stroke endarrow="open"/>
                        </v:shape>
                        <v:shape id="Gewinkelte Verbindung 45" o:spid="_x0000_s1094" type="#_x0000_t34" style="position:absolute;left:-570;top:35594;width:34001;height:885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" adj="20336" strokecolor="#00e0ff" strokeweight="1pt">
                          <v:stroke endarrow="open"/>
                        </v:shape>
                        <v:shape id="Gewinkelte Verbindung 45" o:spid="_x0000_s1095" type="#_x0000_t34" style="position:absolute;left:-570;top:39867;width:34432;height:6753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" adj="20554" strokecolor="#00e0ff" strokeweight="1pt">
                          <v:stroke endarrow="open"/>
                        </v:shape>
                      </v:group>
                      <w10:wrap anchorx="page"/>
                    </v:group>
                  </w:pict>
                </mc:Fallback>
              </mc:AlternateContent>
            </w:r>
          </w:p>
        </w:tc>
        <w:tc>
          <w:tcPr>
            <w:tcW w:w="1847" w:type="dxa"/>
          </w:tcPr>
          <w:p w14:paraId="69C302B6" w14:textId="77777777" w:rsidR="008E017D" w:rsidRPr="007D74C8" w:rsidRDefault="00EA35DE" w:rsidP="00CD601D">
            <w:pPr>
              <w:pStyle w:val="WTDBAufzhlungBrief"/>
            </w:pPr>
            <w:r w:rsidRPr="007D74C8">
              <w:rPr>
                <w:noProof/>
              </w:rPr>
              <w:drawing>
                <wp:anchor distT="0" distB="0" distL="114300" distR="114300" simplePos="0" relativeHeight="253359104" behindDoc="0" locked="0" layoutInCell="1" allowOverlap="1" wp14:anchorId="3F131677" wp14:editId="7E0E27ED">
                  <wp:simplePos x="0" y="0"/>
                  <wp:positionH relativeFrom="column">
                    <wp:posOffset>1094105</wp:posOffset>
                  </wp:positionH>
                  <wp:positionV relativeFrom="paragraph">
                    <wp:posOffset>319741</wp:posOffset>
                  </wp:positionV>
                  <wp:extent cx="205105" cy="205105"/>
                  <wp:effectExtent l="0" t="0" r="0" b="0"/>
                  <wp:wrapNone/>
                  <wp:docPr id="1144460054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331215" name="Grafik 42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" cy="20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74C8">
              <w:rPr>
                <w:noProof/>
              </w:rPr>
              <w:drawing>
                <wp:anchor distT="0" distB="0" distL="114300" distR="114300" simplePos="0" relativeHeight="253357056" behindDoc="0" locked="0" layoutInCell="1" allowOverlap="1" wp14:anchorId="7F419C12" wp14:editId="0755B505">
                  <wp:simplePos x="0" y="0"/>
                  <wp:positionH relativeFrom="column">
                    <wp:posOffset>1101090</wp:posOffset>
                  </wp:positionH>
                  <wp:positionV relativeFrom="paragraph">
                    <wp:posOffset>3175</wp:posOffset>
                  </wp:positionV>
                  <wp:extent cx="205105" cy="205105"/>
                  <wp:effectExtent l="0" t="0" r="0" b="0"/>
                  <wp:wrapNone/>
                  <wp:docPr id="1433201375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331215" name="Grafik 42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" cy="20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017D" w:rsidRPr="007D74C8">
              <w:t>Anrede</w:t>
            </w:r>
          </w:p>
        </w:tc>
        <w:tc>
          <w:tcPr>
            <w:tcW w:w="283" w:type="dxa"/>
          </w:tcPr>
          <w:p w14:paraId="794C021D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73FA185B" w14:textId="77777777" w:rsidR="008E017D" w:rsidRPr="005403D7" w:rsidRDefault="00EA35DE" w:rsidP="00EA35DE">
            <w:pPr>
              <w:pStyle w:val="WTDBAufzhlungBriefSpalte2"/>
            </w:pPr>
            <w:r>
              <w:t xml:space="preserve">Absenderin/Absender </w:t>
            </w:r>
            <w:r>
              <w:br/>
              <w:t>(mit Adresse)</w:t>
            </w:r>
          </w:p>
        </w:tc>
        <w:tc>
          <w:tcPr>
            <w:tcW w:w="3641" w:type="dxa"/>
            <w:vMerge/>
          </w:tcPr>
          <w:p w14:paraId="5C8544C8" w14:textId="77777777" w:rsidR="008E017D" w:rsidRPr="00460FC5" w:rsidRDefault="008E017D" w:rsidP="00CD601D"/>
        </w:tc>
      </w:tr>
      <w:tr w:rsidR="008E017D" w:rsidRPr="00C81881" w14:paraId="068220DE" w14:textId="77777777" w:rsidTr="00EA35DE">
        <w:trPr>
          <w:trHeight w:val="510"/>
        </w:trPr>
        <w:tc>
          <w:tcPr>
            <w:tcW w:w="257" w:type="dxa"/>
          </w:tcPr>
          <w:p w14:paraId="1A657427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</w:p>
        </w:tc>
        <w:tc>
          <w:tcPr>
            <w:tcW w:w="1847" w:type="dxa"/>
          </w:tcPr>
          <w:p w14:paraId="4125C91F" w14:textId="77777777" w:rsidR="008E017D" w:rsidRPr="007D74C8" w:rsidRDefault="008E017D" w:rsidP="00CD601D">
            <w:pPr>
              <w:pStyle w:val="WTDBAufzhlungBrief"/>
            </w:pPr>
            <w:r w:rsidRPr="007D74C8">
              <w:t>Einleitender Satz</w:t>
            </w:r>
          </w:p>
        </w:tc>
        <w:tc>
          <w:tcPr>
            <w:tcW w:w="283" w:type="dxa"/>
          </w:tcPr>
          <w:p w14:paraId="61A172A4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09B7E941" w14:textId="77777777" w:rsidR="008E017D" w:rsidRPr="005403D7" w:rsidRDefault="008E017D" w:rsidP="00CD601D">
            <w:pPr>
              <w:pStyle w:val="WTDBAufzhlungBriefSpalte2"/>
            </w:pPr>
            <w:r>
              <w:t>Empfängerin</w:t>
            </w:r>
            <w:r w:rsidR="00EA35DE">
              <w:t>/</w:t>
            </w:r>
            <w:r w:rsidR="00895301">
              <w:t>Empfänger</w:t>
            </w:r>
            <w:r>
              <w:br/>
              <w:t>(mit Adresse)</w:t>
            </w:r>
          </w:p>
        </w:tc>
        <w:tc>
          <w:tcPr>
            <w:tcW w:w="3641" w:type="dxa"/>
            <w:vMerge/>
          </w:tcPr>
          <w:p w14:paraId="6F7C16C3" w14:textId="77777777" w:rsidR="008E017D" w:rsidRPr="00460FC5" w:rsidRDefault="008E017D" w:rsidP="00CD601D"/>
        </w:tc>
      </w:tr>
      <w:tr w:rsidR="008E017D" w:rsidRPr="00C81881" w14:paraId="70626D81" w14:textId="77777777" w:rsidTr="00EA35DE">
        <w:trPr>
          <w:trHeight w:val="510"/>
        </w:trPr>
        <w:tc>
          <w:tcPr>
            <w:tcW w:w="257" w:type="dxa"/>
          </w:tcPr>
          <w:p w14:paraId="49339906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</w:p>
        </w:tc>
        <w:tc>
          <w:tcPr>
            <w:tcW w:w="1847" w:type="dxa"/>
          </w:tcPr>
          <w:p w14:paraId="5B8253BE" w14:textId="77777777" w:rsidR="008E017D" w:rsidRPr="007D74C8" w:rsidRDefault="00EA35DE" w:rsidP="00CD601D">
            <w:pPr>
              <w:pStyle w:val="WTDBAufzhlungBrief"/>
            </w:pPr>
            <w:r w:rsidRPr="007D74C8">
              <w:rPr>
                <w:noProof/>
              </w:rPr>
              <w:drawing>
                <wp:anchor distT="0" distB="0" distL="114300" distR="114300" simplePos="0" relativeHeight="253361152" behindDoc="0" locked="0" layoutInCell="1" allowOverlap="1" wp14:anchorId="7DEF8F7C" wp14:editId="001EA843">
                  <wp:simplePos x="0" y="0"/>
                  <wp:positionH relativeFrom="column">
                    <wp:posOffset>1099185</wp:posOffset>
                  </wp:positionH>
                  <wp:positionV relativeFrom="paragraph">
                    <wp:posOffset>5379</wp:posOffset>
                  </wp:positionV>
                  <wp:extent cx="205105" cy="205105"/>
                  <wp:effectExtent l="0" t="0" r="0" b="0"/>
                  <wp:wrapNone/>
                  <wp:docPr id="164879325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331215" name="Grafik 42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" cy="20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017D" w:rsidRPr="007D74C8">
              <w:t>Brieftext</w:t>
            </w:r>
          </w:p>
        </w:tc>
        <w:tc>
          <w:tcPr>
            <w:tcW w:w="283" w:type="dxa"/>
          </w:tcPr>
          <w:p w14:paraId="31D394B0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1CFBF6A9" w14:textId="77777777" w:rsidR="008E017D" w:rsidRPr="005403D7" w:rsidRDefault="008E017D" w:rsidP="00CD601D">
            <w:pPr>
              <w:pStyle w:val="WTDBAufzhlungBriefSpalte2"/>
            </w:pPr>
            <w:r>
              <w:t>Briefmarke</w:t>
            </w:r>
          </w:p>
        </w:tc>
        <w:tc>
          <w:tcPr>
            <w:tcW w:w="3641" w:type="dxa"/>
            <w:vMerge/>
          </w:tcPr>
          <w:p w14:paraId="09327941" w14:textId="77777777" w:rsidR="008E017D" w:rsidRPr="00460FC5" w:rsidRDefault="008E017D" w:rsidP="00CD601D"/>
        </w:tc>
      </w:tr>
      <w:tr w:rsidR="008E017D" w:rsidRPr="00C81881" w14:paraId="15FBD74E" w14:textId="77777777" w:rsidTr="00EA35DE">
        <w:trPr>
          <w:trHeight w:val="510"/>
        </w:trPr>
        <w:tc>
          <w:tcPr>
            <w:tcW w:w="257" w:type="dxa"/>
          </w:tcPr>
          <w:p w14:paraId="0B0FE53A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</w:p>
        </w:tc>
        <w:tc>
          <w:tcPr>
            <w:tcW w:w="1847" w:type="dxa"/>
          </w:tcPr>
          <w:p w14:paraId="7BD9A32E" w14:textId="77777777" w:rsidR="008E017D" w:rsidRPr="007D74C8" w:rsidRDefault="008E017D" w:rsidP="00CD601D">
            <w:pPr>
              <w:pStyle w:val="WTDBAufzhlungBrief"/>
            </w:pPr>
            <w:r w:rsidRPr="007D74C8">
              <w:t>Schlusssatz</w:t>
            </w:r>
          </w:p>
        </w:tc>
        <w:tc>
          <w:tcPr>
            <w:tcW w:w="283" w:type="dxa"/>
          </w:tcPr>
          <w:p w14:paraId="675615FE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6C969BE5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3641" w:type="dxa"/>
            <w:vMerge/>
          </w:tcPr>
          <w:p w14:paraId="68E78C3C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</w:tr>
      <w:tr w:rsidR="008E017D" w:rsidRPr="00C81881" w14:paraId="68EC9CE3" w14:textId="77777777" w:rsidTr="00EA35DE">
        <w:trPr>
          <w:trHeight w:val="653"/>
        </w:trPr>
        <w:tc>
          <w:tcPr>
            <w:tcW w:w="257" w:type="dxa"/>
          </w:tcPr>
          <w:p w14:paraId="797F8853" w14:textId="77777777" w:rsidR="008E017D" w:rsidRPr="00A0089C" w:rsidRDefault="008E017D" w:rsidP="00CD601D">
            <w:pPr>
              <w:pStyle w:val="WTDBAufzhlungBrief"/>
              <w:numPr>
                <w:ilvl w:val="0"/>
                <w:numId w:val="0"/>
              </w:numPr>
              <w:ind w:left="255"/>
            </w:pPr>
          </w:p>
        </w:tc>
        <w:tc>
          <w:tcPr>
            <w:tcW w:w="1847" w:type="dxa"/>
          </w:tcPr>
          <w:p w14:paraId="2C9DD2D0" w14:textId="77777777" w:rsidR="008E017D" w:rsidRPr="007D74C8" w:rsidRDefault="008E017D" w:rsidP="00CD601D">
            <w:pPr>
              <w:pStyle w:val="WTDBAufzhlungBrief"/>
            </w:pPr>
            <w:r w:rsidRPr="007D74C8">
              <w:t>Gruß und Unterschrift</w:t>
            </w:r>
          </w:p>
        </w:tc>
        <w:tc>
          <w:tcPr>
            <w:tcW w:w="283" w:type="dxa"/>
          </w:tcPr>
          <w:p w14:paraId="3DAD3660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2716" w:type="dxa"/>
          </w:tcPr>
          <w:p w14:paraId="390BDF49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  <w:tc>
          <w:tcPr>
            <w:tcW w:w="3641" w:type="dxa"/>
            <w:vMerge/>
          </w:tcPr>
          <w:p w14:paraId="1781C844" w14:textId="77777777" w:rsidR="008E017D" w:rsidRPr="005403D7" w:rsidRDefault="008E017D" w:rsidP="00CD601D">
            <w:pPr>
              <w:rPr>
                <w:b/>
                <w:bCs/>
                <w:color w:val="768828"/>
              </w:rPr>
            </w:pPr>
          </w:p>
        </w:tc>
      </w:tr>
    </w:tbl>
    <w:p w14:paraId="584B958B" w14:textId="77777777" w:rsidR="008E017D" w:rsidRDefault="008E017D" w:rsidP="008E017D">
      <w:pPr>
        <w:pStyle w:val="WTDBHeadline21pt"/>
      </w:pPr>
      <w:r>
        <w:t>Brief aus der Zukunft</w:t>
      </w:r>
    </w:p>
    <w:p w14:paraId="66B4D09B" w14:textId="77777777" w:rsidR="008E017D" w:rsidRDefault="008E017D" w:rsidP="008E017D">
      <w:pPr>
        <w:pStyle w:val="WTDB2024Aufgabenstellung"/>
      </w:pPr>
      <w:r>
        <w:t>Wie heißen die Teile des Briefs?</w:t>
      </w:r>
    </w:p>
    <w:p w14:paraId="41B3C5B7" w14:textId="77777777" w:rsidR="008E017D" w:rsidRDefault="008E017D" w:rsidP="008E017D">
      <w:pPr>
        <w:pStyle w:val="WTDB2024Aufgabenstellung"/>
      </w:pPr>
      <w:r>
        <w:t>Schreibe die Wörter aus der</w:t>
      </w:r>
    </w:p>
    <w:p w14:paraId="28B4DD8A" w14:textId="77777777" w:rsidR="008E017D" w:rsidRPr="003A2879" w:rsidRDefault="008E017D" w:rsidP="008E017D">
      <w:pPr>
        <w:pStyle w:val="WTDB2024Aufgabenstellung"/>
      </w:pPr>
      <w:r>
        <w:t>Checkliste auf die Pfeile.</w:t>
      </w:r>
    </w:p>
    <w:tbl>
      <w:tblPr>
        <w:tblStyle w:val="Tabellenraster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0"/>
      </w:tblGrid>
      <w:tr w:rsidR="008E017D" w14:paraId="4FCB7B2E" w14:textId="77777777" w:rsidTr="00CD601D">
        <w:trPr>
          <w:trHeight w:val="20"/>
        </w:trPr>
        <w:tc>
          <w:tcPr>
            <w:tcW w:w="8500" w:type="dxa"/>
            <w:shd w:val="clear" w:color="auto" w:fill="FFFFFF" w:themeFill="background1"/>
            <w:tcMar>
              <w:left w:w="0" w:type="dxa"/>
              <w:right w:w="0" w:type="dxa"/>
            </w:tcMar>
          </w:tcPr>
          <w:p w14:paraId="3DA3CBBA" w14:textId="77777777" w:rsidR="008E017D" w:rsidRPr="003A2879" w:rsidRDefault="008E017D" w:rsidP="00CD601D">
            <w:pPr>
              <w:pStyle w:val="WTDBSchreibschrift"/>
              <w:rPr>
                <w:color w:val="F15A22"/>
              </w:rPr>
            </w:pPr>
            <w:r>
              <w:rPr>
                <w:noProof/>
              </w:rPr>
              <w:drawing>
                <wp:anchor distT="0" distB="0" distL="114300" distR="114300" simplePos="0" relativeHeight="253334528" behindDoc="0" locked="1" layoutInCell="1" allowOverlap="1" wp14:anchorId="0374C18B" wp14:editId="1C2CCC9D">
                  <wp:simplePos x="0" y="0"/>
                  <wp:positionH relativeFrom="column">
                    <wp:posOffset>2386330</wp:posOffset>
                  </wp:positionH>
                  <wp:positionV relativeFrom="paragraph">
                    <wp:posOffset>-324485</wp:posOffset>
                  </wp:positionV>
                  <wp:extent cx="448945" cy="443230"/>
                  <wp:effectExtent l="0" t="0" r="0" b="1270"/>
                  <wp:wrapNone/>
                  <wp:docPr id="170173619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73619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6685" t="-5964" r="-6685" b="-5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E017D" w14:paraId="07FFEA46" w14:textId="77777777" w:rsidTr="00CD601D">
        <w:trPr>
          <w:trHeight w:val="2169"/>
        </w:trPr>
        <w:tc>
          <w:tcPr>
            <w:tcW w:w="8500" w:type="dxa"/>
            <w:shd w:val="clear" w:color="auto" w:fill="FFFFFF" w:themeFill="background1"/>
            <w:tcMar>
              <w:left w:w="0" w:type="dxa"/>
              <w:right w:w="0" w:type="dxa"/>
            </w:tcMar>
          </w:tcPr>
          <w:p w14:paraId="4C418108" w14:textId="77777777" w:rsidR="008E017D" w:rsidRPr="003A2879" w:rsidRDefault="008E017D" w:rsidP="00CD601D">
            <w:pPr>
              <w:pStyle w:val="WTDBSchreiblinien"/>
            </w:pPr>
          </w:p>
        </w:tc>
      </w:tr>
      <w:tr w:rsidR="008E017D" w14:paraId="31C2FC13" w14:textId="77777777" w:rsidTr="00CD601D">
        <w:trPr>
          <w:trHeight w:val="20"/>
        </w:trPr>
        <w:tc>
          <w:tcPr>
            <w:tcW w:w="8500" w:type="dxa"/>
            <w:shd w:val="clear" w:color="auto" w:fill="FFFFFF" w:themeFill="background1"/>
            <w:tcMar>
              <w:left w:w="0" w:type="dxa"/>
              <w:right w:w="0" w:type="dxa"/>
            </w:tcMar>
          </w:tcPr>
          <w:p w14:paraId="7FCB3526" w14:textId="77777777" w:rsidR="008E017D" w:rsidRDefault="008E017D" w:rsidP="00CD601D">
            <w:pPr>
              <w:pStyle w:val="WTDBSchreibschrift"/>
            </w:pPr>
            <w:r>
              <w:rPr>
                <w:noProof/>
              </w:rPr>
              <w:drawing>
                <wp:anchor distT="0" distB="0" distL="114300" distR="114300" simplePos="0" relativeHeight="253344768" behindDoc="0" locked="1" layoutInCell="1" allowOverlap="1" wp14:anchorId="55AA37A0" wp14:editId="5634CBCA">
                  <wp:simplePos x="0" y="0"/>
                  <wp:positionH relativeFrom="column">
                    <wp:posOffset>4262120</wp:posOffset>
                  </wp:positionH>
                  <wp:positionV relativeFrom="paragraph">
                    <wp:posOffset>1905</wp:posOffset>
                  </wp:positionV>
                  <wp:extent cx="2242820" cy="1604645"/>
                  <wp:effectExtent l="0" t="0" r="5080" b="0"/>
                  <wp:wrapNone/>
                  <wp:docPr id="1412320868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320868" name="Grafik 3"/>
                          <pic:cNvPicPr/>
                        </pic:nvPicPr>
                        <pic:blipFill>
                          <a:blip r:embed="rId72">
                            <a:extLst>
                              <a:ext uri="{96DAC541-7B7A-43D3-8B79-37D633B846F1}">
                                <asvg:svgBlip xmlns:asvg="http://schemas.microsoft.com/office/drawing/2016/SVG/main" r:embed="rId7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820" cy="160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04D35C1" w14:textId="77777777" w:rsidR="008E017D" w:rsidRDefault="008E017D" w:rsidP="008E017D">
      <w:pPr>
        <w:pStyle w:val="WTDBHeadline21pt"/>
      </w:pPr>
      <w:r>
        <w:t xml:space="preserve">Schreibe deiner </w:t>
      </w:r>
      <w:r>
        <w:br/>
        <w:t>Buchhandlung</w:t>
      </w:r>
    </w:p>
    <w:p w14:paraId="4D13E037" w14:textId="77777777" w:rsidR="00043163" w:rsidRPr="00043163" w:rsidRDefault="00043163" w:rsidP="00043163">
      <w:pPr>
        <w:rPr>
          <w:b/>
          <w:bCs/>
        </w:rPr>
      </w:pPr>
      <w:r w:rsidRPr="00043163">
        <w:rPr>
          <w:b/>
          <w:bCs/>
        </w:rPr>
        <w:t>Jedes Jahr verschenken Buchhandlungen die Welttagsbücher an</w:t>
      </w:r>
      <w:r w:rsidRPr="00043163">
        <w:rPr>
          <w:b/>
          <w:bCs/>
        </w:rPr>
        <w:br/>
      </w:r>
      <w:r w:rsidR="00895301" w:rsidRPr="00043163">
        <w:rPr>
          <w:b/>
          <w:bCs/>
        </w:rPr>
        <w:t>über</w:t>
      </w:r>
      <w:r w:rsidRPr="00043163">
        <w:rPr>
          <w:b/>
          <w:bCs/>
        </w:rPr>
        <w:t xml:space="preserve"> 1,1 Millionen Schulkinder. Dieses Mal heißt das Welttagsbuch</w:t>
      </w:r>
      <w:r w:rsidRPr="00043163">
        <w:rPr>
          <w:b/>
          <w:bCs/>
        </w:rPr>
        <w:br/>
        <w:t xml:space="preserve">„Der fliegende </w:t>
      </w:r>
      <w:proofErr w:type="spellStart"/>
      <w:r w:rsidRPr="00043163">
        <w:rPr>
          <w:b/>
          <w:bCs/>
        </w:rPr>
        <w:t>Klassenscooter</w:t>
      </w:r>
      <w:proofErr w:type="spellEnd"/>
      <w:r w:rsidRPr="00043163">
        <w:rPr>
          <w:b/>
          <w:bCs/>
        </w:rPr>
        <w:t>“. Schreibe deiner Buchhandlung einen</w:t>
      </w:r>
      <w:r w:rsidRPr="00043163">
        <w:rPr>
          <w:b/>
          <w:bCs/>
        </w:rPr>
        <w:br/>
        <w:t xml:space="preserve">kurzen Dankesbrief </w:t>
      </w:r>
      <w:r w:rsidR="00895301" w:rsidRPr="00043163">
        <w:rPr>
          <w:b/>
          <w:bCs/>
        </w:rPr>
        <w:t>für</w:t>
      </w:r>
      <w:r w:rsidRPr="00043163">
        <w:rPr>
          <w:b/>
          <w:bCs/>
        </w:rPr>
        <w:t xml:space="preserve"> das Buch.</w:t>
      </w:r>
    </w:p>
    <w:p w14:paraId="0E8D732D" w14:textId="77777777" w:rsidR="00043163" w:rsidRDefault="00043163" w:rsidP="00043163">
      <w:r>
        <w:t xml:space="preserve">Dabei kannst du dein neues Wissen direkt anwenden! Schreibe den Brief auf ein extra Blatt. </w:t>
      </w:r>
      <w:r>
        <w:br/>
        <w:t>Achte</w:t>
      </w:r>
      <w:r w:rsidR="00895301">
        <w:t xml:space="preserve"> </w:t>
      </w:r>
      <w:r>
        <w:t xml:space="preserve">darauf, dass alle Dinge aus der Checkliste (z. B. Ort und Datum, Anrede und einleitender Satz) </w:t>
      </w:r>
      <w:r>
        <w:br/>
        <w:t>darin vorkommen. Alle Briefe eurer Klasse könnt ihr dann gemeinsam per Post an die Buchhandlung</w:t>
      </w:r>
    </w:p>
    <w:p w14:paraId="63884CFA" w14:textId="77777777" w:rsidR="008E017D" w:rsidRDefault="00043163" w:rsidP="00043163">
      <w:pPr>
        <w:rPr>
          <w:rFonts w:ascii="Arial" w:hAnsi="Arial"/>
          <w:b/>
          <w:bCs/>
          <w:noProof/>
          <w:color w:val="003770"/>
          <w:spacing w:val="0"/>
          <w:sz w:val="20"/>
          <w:szCs w:val="22"/>
        </w:rPr>
      </w:pPr>
      <w:r>
        <w:t>schicken.</w:t>
      </w:r>
      <w:r w:rsidR="008E017D">
        <w:br w:type="page"/>
      </w:r>
    </w:p>
    <w:p w14:paraId="7EFE0588" w14:textId="77777777" w:rsidR="00574038" w:rsidRDefault="00EA35DE" w:rsidP="00574038">
      <w:pPr>
        <w:pStyle w:val="WTDBArbeitsblatt11pt"/>
      </w:pPr>
      <w:r>
        <w:lastRenderedPageBreak/>
        <w:drawing>
          <wp:anchor distT="0" distB="0" distL="114300" distR="114300" simplePos="0" relativeHeight="253320192" behindDoc="0" locked="0" layoutInCell="1" allowOverlap="1" wp14:anchorId="017D65DA" wp14:editId="7A743A91">
            <wp:simplePos x="0" y="0"/>
            <wp:positionH relativeFrom="column">
              <wp:posOffset>-293370</wp:posOffset>
            </wp:positionH>
            <wp:positionV relativeFrom="paragraph">
              <wp:posOffset>-831215</wp:posOffset>
            </wp:positionV>
            <wp:extent cx="2907665" cy="600075"/>
            <wp:effectExtent l="0" t="0" r="0" b="0"/>
            <wp:wrapNone/>
            <wp:docPr id="821875951" name="Grafik 821875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875951" name="Grafik 821875951"/>
                    <pic:cNvPicPr/>
                  </pic:nvPicPr>
                  <pic:blipFill>
                    <a:blip r:embed="rId74">
                      <a:extLst>
                        <a:ext uri="{96DAC541-7B7A-43D3-8B79-37D633B846F1}">
                          <asvg:svgBlip xmlns:asvg="http://schemas.microsoft.com/office/drawing/2016/SVG/main" r:embed="rId7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038">
        <w:t>A</w:t>
      </w:r>
      <w:r w:rsidR="00574038" w:rsidRPr="00136001">
        <w:t>rbeitsblatt</w:t>
      </w:r>
      <w:r w:rsidR="00574038" w:rsidRPr="0065368A">
        <w:t xml:space="preserve"> </w:t>
      </w:r>
      <w:r>
        <w:t>6</w:t>
      </w:r>
    </w:p>
    <w:p w14:paraId="72273621" w14:textId="77777777" w:rsidR="00574038" w:rsidRDefault="00574038" w:rsidP="00574038">
      <w:pPr>
        <w:pStyle w:val="WTDBHeadline21pt"/>
        <w:rPr>
          <w:noProof/>
        </w:rPr>
      </w:pPr>
      <w:r>
        <w:rPr>
          <w:noProof/>
        </w:rPr>
        <w:t>Zukunfts</w:t>
      </w:r>
      <w:r w:rsidR="00EA35DE">
        <w:rPr>
          <w:noProof/>
        </w:rPr>
        <w:t>werkstatt</w:t>
      </w:r>
    </w:p>
    <w:p w14:paraId="6554766A" w14:textId="77777777" w:rsidR="00EA35DE" w:rsidRPr="00EA35DE" w:rsidRDefault="00EA35DE" w:rsidP="00EA35DE">
      <w:pPr>
        <w:pStyle w:val="WTDB2026Aufzhlung12pt"/>
      </w:pPr>
      <w:r>
        <w:rPr>
          <w:noProof/>
        </w:rPr>
        <w:drawing>
          <wp:anchor distT="0" distB="0" distL="114300" distR="114300" simplePos="0" relativeHeight="253321216" behindDoc="1" locked="0" layoutInCell="1" allowOverlap="1" wp14:anchorId="2C9DF77A" wp14:editId="57F7D50B">
            <wp:simplePos x="0" y="0"/>
            <wp:positionH relativeFrom="column">
              <wp:posOffset>5381252</wp:posOffset>
            </wp:positionH>
            <wp:positionV relativeFrom="paragraph">
              <wp:posOffset>140559</wp:posOffset>
            </wp:positionV>
            <wp:extent cx="402234" cy="397062"/>
            <wp:effectExtent l="0" t="0" r="4445" b="0"/>
            <wp:wrapNone/>
            <wp:docPr id="1194350802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50802" name="Grafik 64"/>
                    <pic:cNvPicPr/>
                  </pic:nvPicPr>
                  <pic:blipFill rotWithShape="1"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rcRect l="-787" r="-787"/>
                    <a:stretch>
                      <a:fillRect/>
                    </a:stretch>
                  </pic:blipFill>
                  <pic:spPr>
                    <a:xfrm>
                      <a:off x="0" y="0"/>
                      <a:ext cx="402234" cy="39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35DE">
        <w:t>Problem erkennen</w:t>
      </w:r>
    </w:p>
    <w:p w14:paraId="744FA608" w14:textId="77777777" w:rsidR="00EA35DE" w:rsidRDefault="00EA35DE" w:rsidP="00EA35DE">
      <w:pPr>
        <w:pStyle w:val="WTDB2024Aufgabenstellung"/>
      </w:pPr>
      <w:r w:rsidRPr="00EA35DE">
        <w:t>Welches Problem von heute sollte in der Zukunft unbedingt gelöst werden?</w:t>
      </w:r>
    </w:p>
    <w:p w14:paraId="2EA185D5" w14:textId="77777777" w:rsidR="00EA35DE" w:rsidRPr="00EA35DE" w:rsidRDefault="00EA35DE" w:rsidP="00E649EB">
      <w:pPr>
        <w:pStyle w:val="WTDBSchreiblinien"/>
        <w:jc w:val="left"/>
        <w:rPr>
          <w:b w:val="0"/>
          <w:bCs w:val="0"/>
        </w:rPr>
      </w:pPr>
      <w:r w:rsidRPr="00EA35DE">
        <w:rPr>
          <w:b w:val="0"/>
          <w:bCs w:val="0"/>
        </w:rPr>
        <w:t>____________________________________________________________</w:t>
      </w:r>
    </w:p>
    <w:p w14:paraId="0597F8DA" w14:textId="77777777" w:rsidR="00EA35DE" w:rsidRPr="006624A1" w:rsidRDefault="00EA35DE" w:rsidP="00EA35DE">
      <w:pPr>
        <w:pStyle w:val="WTDB2024Aufgabenstellung"/>
      </w:pPr>
      <w:r w:rsidRPr="00EA35DE">
        <w:rPr>
          <w:b w:val="0"/>
        </w:rPr>
        <w:br/>
      </w:r>
      <w:r>
        <w:t>Warum ist das wichtig?</w:t>
      </w:r>
    </w:p>
    <w:p w14:paraId="323266B6" w14:textId="77777777" w:rsidR="00EA35DE" w:rsidRPr="00EA35DE" w:rsidRDefault="00EA35DE" w:rsidP="00E649EB">
      <w:pPr>
        <w:pStyle w:val="WTDBSchreiblinien"/>
        <w:jc w:val="left"/>
        <w:rPr>
          <w:rFonts w:cs="Arial"/>
        </w:rPr>
      </w:pPr>
      <w:r w:rsidRPr="00EA35DE">
        <w:rPr>
          <w:rStyle w:val="WTDBSchreiblinie"/>
          <w:rFonts w:cs="Arial"/>
          <w:sz w:val="26"/>
          <w:szCs w:val="22"/>
        </w:rPr>
        <w:t>____________________________________________________________</w:t>
      </w:r>
    </w:p>
    <w:p w14:paraId="529B31B4" w14:textId="77777777" w:rsidR="00EA35DE" w:rsidRPr="00EA35DE" w:rsidRDefault="00EA35DE" w:rsidP="00E649EB">
      <w:pPr>
        <w:pStyle w:val="WTDBSchreiblinien"/>
        <w:jc w:val="left"/>
        <w:rPr>
          <w:rStyle w:val="WTDBSchreiblinie"/>
          <w:rFonts w:cs="Arial"/>
          <w:sz w:val="26"/>
          <w:szCs w:val="22"/>
        </w:rPr>
      </w:pPr>
      <w:r w:rsidRPr="00EA35DE">
        <w:rPr>
          <w:rStyle w:val="WTDBSchreiblinie"/>
          <w:rFonts w:cs="Arial"/>
          <w:sz w:val="26"/>
          <w:szCs w:val="22"/>
        </w:rPr>
        <w:t>____________________________________________________________</w:t>
      </w:r>
      <w:r w:rsidRPr="00EA35DE">
        <w:rPr>
          <w:rStyle w:val="WTDBSchreiblinie"/>
          <w:rFonts w:cs="Arial"/>
          <w:sz w:val="26"/>
          <w:szCs w:val="22"/>
        </w:rPr>
        <w:br/>
        <w:t>____________________________________________________________</w:t>
      </w:r>
    </w:p>
    <w:p w14:paraId="26CE9B36" w14:textId="77777777" w:rsidR="00EA35DE" w:rsidRPr="006624A1" w:rsidRDefault="00EA35DE" w:rsidP="00EA35DE">
      <w:pPr>
        <w:pStyle w:val="WTDB2026Aufzhlung12pt"/>
      </w:pPr>
      <w:r>
        <w:rPr>
          <w:noProof/>
        </w:rPr>
        <w:drawing>
          <wp:anchor distT="0" distB="0" distL="114300" distR="114300" simplePos="0" relativeHeight="253363200" behindDoc="1" locked="0" layoutInCell="1" allowOverlap="1" wp14:anchorId="0F33332F" wp14:editId="3329BAE1">
            <wp:simplePos x="0" y="0"/>
            <wp:positionH relativeFrom="column">
              <wp:posOffset>4136315</wp:posOffset>
            </wp:positionH>
            <wp:positionV relativeFrom="paragraph">
              <wp:posOffset>59616</wp:posOffset>
            </wp:positionV>
            <wp:extent cx="402234" cy="397062"/>
            <wp:effectExtent l="0" t="0" r="4445" b="0"/>
            <wp:wrapNone/>
            <wp:docPr id="1199363251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50802" name="Grafik 64"/>
                    <pic:cNvPicPr/>
                  </pic:nvPicPr>
                  <pic:blipFill rotWithShape="1"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rcRect l="-787" r="-787"/>
                    <a:stretch>
                      <a:fillRect/>
                    </a:stretch>
                  </pic:blipFill>
                  <pic:spPr>
                    <a:xfrm>
                      <a:off x="0" y="0"/>
                      <a:ext cx="402234" cy="39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Lösungs</w:t>
      </w:r>
      <w:r w:rsidR="006E4B0B">
        <w:t>idee</w:t>
      </w:r>
      <w:r>
        <w:t xml:space="preserve"> entwickeln</w:t>
      </w:r>
    </w:p>
    <w:p w14:paraId="5F2531C5" w14:textId="77777777" w:rsidR="00EA35DE" w:rsidRPr="00EA35DE" w:rsidRDefault="009105B9" w:rsidP="00EA35DE">
      <w:pPr>
        <w:pStyle w:val="WTDB2024Aufgabenstellung"/>
      </w:pPr>
      <w:r>
        <w:drawing>
          <wp:anchor distT="0" distB="0" distL="114300" distR="114300" simplePos="0" relativeHeight="253507584" behindDoc="1" locked="0" layoutInCell="1" allowOverlap="1" wp14:anchorId="393A5698" wp14:editId="327DCD1C">
            <wp:simplePos x="0" y="0"/>
            <wp:positionH relativeFrom="column">
              <wp:posOffset>-263637</wp:posOffset>
            </wp:positionH>
            <wp:positionV relativeFrom="paragraph">
              <wp:posOffset>5174129</wp:posOffset>
            </wp:positionV>
            <wp:extent cx="1575996" cy="1575996"/>
            <wp:effectExtent l="0" t="0" r="0" b="0"/>
            <wp:wrapNone/>
            <wp:docPr id="334542033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42033" name="Grafik 64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996" cy="1575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5DE" w:rsidRPr="00EA35DE">
        <w:t>Welche Erfindung könnte das Problem lösen? Fülle den Steckbrief aus.</w:t>
      </w:r>
    </w:p>
    <w:tbl>
      <w:tblPr>
        <w:tblStyle w:val="Tabellenraster"/>
        <w:tblW w:w="100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1141"/>
        <w:gridCol w:w="2791"/>
        <w:gridCol w:w="985"/>
        <w:gridCol w:w="3898"/>
        <w:gridCol w:w="264"/>
      </w:tblGrid>
      <w:tr w:rsidR="009105B9" w14:paraId="7D0C772A" w14:textId="77777777" w:rsidTr="009105B9">
        <w:trPr>
          <w:trHeight w:hRule="exact" w:val="284"/>
        </w:trPr>
        <w:tc>
          <w:tcPr>
            <w:tcW w:w="10065" w:type="dxa"/>
            <w:gridSpan w:val="6"/>
            <w:tcBorders>
              <w:top w:val="nil"/>
              <w:left w:val="nil"/>
              <w:bottom w:val="single" w:sz="18" w:space="0" w:color="00E0FF"/>
              <w:right w:val="nil"/>
            </w:tcBorders>
          </w:tcPr>
          <w:p w14:paraId="30F33386" w14:textId="77777777" w:rsidR="009105B9" w:rsidRPr="005466EC" w:rsidRDefault="009105B9" w:rsidP="00CD601D">
            <w:pPr>
              <w:pStyle w:val="WTDBSchreiblinien"/>
            </w:pPr>
          </w:p>
        </w:tc>
      </w:tr>
      <w:tr w:rsidR="009105B9" w14:paraId="78A81CE4" w14:textId="77777777" w:rsidTr="009105B9">
        <w:trPr>
          <w:trHeight w:val="510"/>
        </w:trPr>
        <w:tc>
          <w:tcPr>
            <w:tcW w:w="10065" w:type="dxa"/>
            <w:gridSpan w:val="6"/>
            <w:tcBorders>
              <w:top w:val="single" w:sz="18" w:space="0" w:color="00E0FF"/>
              <w:left w:val="single" w:sz="18" w:space="0" w:color="00E0FF"/>
              <w:bottom w:val="nil"/>
              <w:right w:val="single" w:sz="18" w:space="0" w:color="00E0FF"/>
            </w:tcBorders>
            <w:tcMar>
              <w:left w:w="170" w:type="dxa"/>
            </w:tcMar>
          </w:tcPr>
          <w:p w14:paraId="62447E24" w14:textId="77777777" w:rsidR="009105B9" w:rsidRDefault="009105B9" w:rsidP="00EA35DE">
            <w:pPr>
              <w:pStyle w:val="WTDBWortboxtext"/>
              <w:jc w:val="left"/>
            </w:pPr>
            <w:r>
              <w:br/>
            </w:r>
            <w:r w:rsidRPr="00EA35DE">
              <w:t>Name meiner Erfindung:</w:t>
            </w:r>
            <w:r>
              <w:rPr>
                <w:color w:val="000000" w:themeColor="text1"/>
              </w:rPr>
              <w:t xml:space="preserve"> </w:t>
            </w:r>
            <w:r w:rsidRPr="00EA35DE">
              <w:rPr>
                <w:rStyle w:val="WTDBSchreiblinie"/>
              </w:rPr>
              <w:t>__________________________________________</w:t>
            </w:r>
            <w:r>
              <w:drawing>
                <wp:anchor distT="0" distB="0" distL="114300" distR="114300" simplePos="0" relativeHeight="253412352" behindDoc="0" locked="1" layoutInCell="1" allowOverlap="1" wp14:anchorId="57CB6B83" wp14:editId="3404F9D3">
                  <wp:simplePos x="0" y="0"/>
                  <wp:positionH relativeFrom="column">
                    <wp:posOffset>5676265</wp:posOffset>
                  </wp:positionH>
                  <wp:positionV relativeFrom="paragraph">
                    <wp:posOffset>-411480</wp:posOffset>
                  </wp:positionV>
                  <wp:extent cx="715645" cy="735330"/>
                  <wp:effectExtent l="0" t="0" r="0" b="1270"/>
                  <wp:wrapNone/>
                  <wp:docPr id="444940996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940996" name="Grafik 3"/>
                          <pic:cNvPicPr/>
                        </pic:nvPicPr>
                        <pic:blipFill>
                          <a:blip r:embed="rId77">
                            <a:extLst>
                              <a:ext uri="{96DAC541-7B7A-43D3-8B79-37D633B846F1}">
                                <asvg:svgBlip xmlns:asvg="http://schemas.microsoft.com/office/drawing/2016/SVG/main" r:embed="rId7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45" cy="73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05B9" w14:paraId="7DAB5907" w14:textId="77777777" w:rsidTr="009105B9">
        <w:trPr>
          <w:trHeight w:val="340"/>
        </w:trPr>
        <w:tc>
          <w:tcPr>
            <w:tcW w:w="986" w:type="dxa"/>
            <w:tcBorders>
              <w:top w:val="nil"/>
              <w:left w:val="single" w:sz="18" w:space="0" w:color="00E0FF"/>
              <w:bottom w:val="nil"/>
              <w:right w:val="nil"/>
            </w:tcBorders>
            <w:tcMar>
              <w:top w:w="170" w:type="dxa"/>
              <w:left w:w="170" w:type="dxa"/>
              <w:bottom w:w="170" w:type="dxa"/>
            </w:tcMar>
          </w:tcPr>
          <w:p w14:paraId="646953A8" w14:textId="77777777" w:rsidR="009105B9" w:rsidRDefault="009105B9" w:rsidP="009105B9">
            <w:pPr>
              <w:pStyle w:val="WTDBWortboxtext"/>
              <w:jc w:val="left"/>
            </w:pPr>
            <w:r>
              <w:drawing>
                <wp:anchor distT="0" distB="0" distL="114300" distR="114300" simplePos="0" relativeHeight="253409280" behindDoc="0" locked="1" layoutInCell="1" allowOverlap="1" wp14:anchorId="0F76932E" wp14:editId="5BBA7C7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-43815</wp:posOffset>
                  </wp:positionV>
                  <wp:extent cx="425450" cy="435610"/>
                  <wp:effectExtent l="0" t="0" r="6350" b="0"/>
                  <wp:wrapNone/>
                  <wp:docPr id="968975532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975532" name="Grafik 3"/>
                          <pic:cNvPicPr/>
                        </pic:nvPicPr>
                        <pic:blipFill>
                          <a:blip r:embed="rId79">
                            <a:extLst>
                              <a:ext uri="{96DAC541-7B7A-43D3-8B79-37D633B846F1}">
                                <asvg:svgBlip xmlns:asvg="http://schemas.microsoft.com/office/drawing/2016/SVG/main" r:embed="rId8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3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70" w:type="dxa"/>
            </w:tcMar>
          </w:tcPr>
          <w:p w14:paraId="37BB458C" w14:textId="77777777" w:rsidR="009105B9" w:rsidRPr="009105B9" w:rsidRDefault="009105B9" w:rsidP="009105B9">
            <w:pPr>
              <w:pStyle w:val="WTDBWortboxtext"/>
              <w:jc w:val="left"/>
            </w:pPr>
            <w:r>
              <w:t xml:space="preserve">So löst die Erfindung das </w:t>
            </w:r>
            <w:r>
              <w:br/>
              <w:t>Problem: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tcMar>
              <w:top w:w="170" w:type="dxa"/>
              <w:left w:w="170" w:type="dxa"/>
              <w:bottom w:w="170" w:type="dxa"/>
            </w:tcMar>
          </w:tcPr>
          <w:p w14:paraId="2667ECD2" w14:textId="77777777" w:rsidR="009105B9" w:rsidRDefault="009105B9" w:rsidP="009105B9">
            <w:pPr>
              <w:pStyle w:val="WTDBSchreiblinien"/>
            </w:pPr>
            <w:r>
              <w:rPr>
                <w:noProof/>
              </w:rPr>
              <w:drawing>
                <wp:anchor distT="0" distB="0" distL="114300" distR="114300" simplePos="0" relativeHeight="253410304" behindDoc="0" locked="1" layoutInCell="1" allowOverlap="1" wp14:anchorId="4F9D6363" wp14:editId="1C459229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-46990</wp:posOffset>
                  </wp:positionV>
                  <wp:extent cx="424815" cy="435610"/>
                  <wp:effectExtent l="0" t="0" r="0" b="0"/>
                  <wp:wrapNone/>
                  <wp:docPr id="41390107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901073" name="Grafik 3"/>
                          <pic:cNvPicPr/>
                        </pic:nvPicPr>
                        <pic:blipFill>
                          <a:blip r:embed="rId81">
                            <a:extLst>
                              <a:ext uri="{96DAC541-7B7A-43D3-8B79-37D633B846F1}">
                                <asvg:svgBlip xmlns:asvg="http://schemas.microsoft.com/office/drawing/2016/SVG/main" r:embed="rId8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62" w:type="dxa"/>
            <w:gridSpan w:val="2"/>
            <w:tcBorders>
              <w:top w:val="nil"/>
              <w:left w:val="nil"/>
              <w:bottom w:val="nil"/>
              <w:right w:val="single" w:sz="18" w:space="0" w:color="00E0FF"/>
            </w:tcBorders>
            <w:tcMar>
              <w:top w:w="170" w:type="dxa"/>
            </w:tcMar>
          </w:tcPr>
          <w:p w14:paraId="7BF4E969" w14:textId="77777777" w:rsidR="009105B9" w:rsidRPr="009105B9" w:rsidRDefault="009105B9" w:rsidP="009105B9">
            <w:pPr>
              <w:pStyle w:val="WTDBWortboxtext"/>
              <w:jc w:val="left"/>
            </w:pPr>
            <w:r w:rsidRPr="009105B9">
              <w:t xml:space="preserve">Nachteile </w:t>
            </w:r>
            <w:r>
              <w:br/>
            </w:r>
            <w:r w:rsidRPr="009105B9">
              <w:t>der Erfindung:</w:t>
            </w:r>
          </w:p>
        </w:tc>
      </w:tr>
      <w:tr w:rsidR="009105B9" w14:paraId="28DAC3B4" w14:textId="77777777" w:rsidTr="009105B9">
        <w:trPr>
          <w:trHeight w:val="510"/>
        </w:trPr>
        <w:tc>
          <w:tcPr>
            <w:tcW w:w="4918" w:type="dxa"/>
            <w:gridSpan w:val="3"/>
            <w:tcBorders>
              <w:top w:val="nil"/>
              <w:left w:val="single" w:sz="18" w:space="0" w:color="00E0FF"/>
              <w:bottom w:val="nil"/>
              <w:right w:val="nil"/>
            </w:tcBorders>
            <w:tcMar>
              <w:top w:w="227" w:type="dxa"/>
              <w:left w:w="170" w:type="dxa"/>
              <w:bottom w:w="170" w:type="dxa"/>
            </w:tcMar>
          </w:tcPr>
          <w:p w14:paraId="3183535C" w14:textId="77777777" w:rsidR="009105B9" w:rsidRPr="009105B9" w:rsidRDefault="009105B9" w:rsidP="009105B9">
            <w:pPr>
              <w:pStyle w:val="WTDBSchreiblinien"/>
            </w:pPr>
            <w:r w:rsidRPr="009105B9">
              <w:rPr>
                <w:rStyle w:val="WTDBSchreiblinie"/>
                <w:sz w:val="26"/>
                <w:szCs w:val="22"/>
              </w:rPr>
              <w:t>___________________________________________________________</w:t>
            </w:r>
            <w:r w:rsidRPr="009105B9">
              <w:rPr>
                <w:b w:val="0"/>
                <w:bCs w:val="0"/>
              </w:rPr>
              <w:t>__________________________________</w:t>
            </w:r>
            <w:r>
              <w:rPr>
                <w:b w:val="0"/>
                <w:bCs w:val="0"/>
              </w:rPr>
              <w:t>__</w:t>
            </w:r>
            <w:r w:rsidRPr="009105B9">
              <w:rPr>
                <w:b w:val="0"/>
                <w:bCs w:val="0"/>
              </w:rPr>
              <w:t>_</w:t>
            </w:r>
          </w:p>
        </w:tc>
        <w:tc>
          <w:tcPr>
            <w:tcW w:w="5147" w:type="dxa"/>
            <w:gridSpan w:val="3"/>
            <w:tcBorders>
              <w:top w:val="nil"/>
              <w:left w:val="nil"/>
              <w:bottom w:val="nil"/>
              <w:right w:val="single" w:sz="18" w:space="0" w:color="00E0FF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621C6F8" w14:textId="77777777" w:rsidR="009105B9" w:rsidRPr="009105B9" w:rsidRDefault="009105B9" w:rsidP="009105B9">
            <w:pPr>
              <w:pStyle w:val="WTDBSchreiblinien"/>
              <w:rPr>
                <w:rStyle w:val="WTDBSchreiblinie"/>
                <w:sz w:val="26"/>
                <w:szCs w:val="22"/>
              </w:rPr>
            </w:pPr>
            <w:r w:rsidRPr="009105B9">
              <w:rPr>
                <w:rStyle w:val="WTDBSchreiblinie"/>
                <w:sz w:val="26"/>
                <w:szCs w:val="22"/>
              </w:rPr>
              <w:t>___________________________________________________________</w:t>
            </w:r>
            <w:r w:rsidRPr="009105B9">
              <w:rPr>
                <w:b w:val="0"/>
                <w:bCs w:val="0"/>
              </w:rPr>
              <w:t>______________________________</w:t>
            </w:r>
            <w:r>
              <w:rPr>
                <w:b w:val="0"/>
                <w:bCs w:val="0"/>
              </w:rPr>
              <w:t>___</w:t>
            </w:r>
            <w:r w:rsidRPr="009105B9">
              <w:rPr>
                <w:b w:val="0"/>
                <w:bCs w:val="0"/>
              </w:rPr>
              <w:t>_______</w:t>
            </w:r>
          </w:p>
        </w:tc>
      </w:tr>
      <w:tr w:rsidR="009105B9" w14:paraId="7C35232C" w14:textId="77777777" w:rsidTr="009105B9">
        <w:trPr>
          <w:trHeight w:val="340"/>
        </w:trPr>
        <w:tc>
          <w:tcPr>
            <w:tcW w:w="986" w:type="dxa"/>
            <w:tcBorders>
              <w:top w:val="nil"/>
              <w:left w:val="single" w:sz="18" w:space="0" w:color="00E0FF"/>
              <w:bottom w:val="nil"/>
              <w:right w:val="nil"/>
            </w:tcBorders>
            <w:tcMar>
              <w:top w:w="170" w:type="dxa"/>
              <w:left w:w="170" w:type="dxa"/>
              <w:bottom w:w="170" w:type="dxa"/>
            </w:tcMar>
          </w:tcPr>
          <w:p w14:paraId="6B929F4A" w14:textId="77777777" w:rsidR="009105B9" w:rsidRDefault="009105B9" w:rsidP="009105B9">
            <w:pPr>
              <w:pStyle w:val="WTDBWortboxtext"/>
              <w:jc w:val="left"/>
            </w:pPr>
            <w:r>
              <w:drawing>
                <wp:anchor distT="0" distB="0" distL="114300" distR="114300" simplePos="0" relativeHeight="253407232" behindDoc="0" locked="1" layoutInCell="1" allowOverlap="1" wp14:anchorId="44A2D0B3" wp14:editId="706E8A3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-52070</wp:posOffset>
                  </wp:positionV>
                  <wp:extent cx="424815" cy="435610"/>
                  <wp:effectExtent l="0" t="0" r="0" b="0"/>
                  <wp:wrapNone/>
                  <wp:docPr id="1910477906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477906" name="Grafik 3"/>
                          <pic:cNvPicPr/>
                        </pic:nvPicPr>
                        <pic:blipFill>
                          <a:blip r:embed="rId83">
                            <a:extLst>
                              <a:ext uri="{96DAC541-7B7A-43D3-8B79-37D633B846F1}">
                                <asvg:svgBlip xmlns:asvg="http://schemas.microsoft.com/office/drawing/2016/SVG/main" r:embed="rId8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F5BDFC" w14:textId="77777777" w:rsidR="009105B9" w:rsidRDefault="009105B9" w:rsidP="009105B9">
            <w:pPr>
              <w:pStyle w:val="WTDBWortboxtext"/>
              <w:jc w:val="left"/>
            </w:pPr>
            <w:r>
              <w:t>Vor</w:t>
            </w:r>
            <w:r w:rsidRPr="009105B9">
              <w:t xml:space="preserve">teile </w:t>
            </w:r>
            <w:r>
              <w:br/>
            </w:r>
            <w:r w:rsidRPr="009105B9">
              <w:t>der Erfindung: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tcMar>
              <w:top w:w="170" w:type="dxa"/>
              <w:left w:w="170" w:type="dxa"/>
              <w:bottom w:w="170" w:type="dxa"/>
            </w:tcMar>
          </w:tcPr>
          <w:p w14:paraId="58866029" w14:textId="77777777" w:rsidR="009105B9" w:rsidRDefault="009105B9" w:rsidP="009105B9">
            <w:pPr>
              <w:pStyle w:val="WTDBSchreiblinien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3406208" behindDoc="0" locked="1" layoutInCell="1" allowOverlap="1" wp14:anchorId="39E5E690" wp14:editId="2072D553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-58420</wp:posOffset>
                  </wp:positionV>
                  <wp:extent cx="424815" cy="435610"/>
                  <wp:effectExtent l="0" t="0" r="0" b="0"/>
                  <wp:wrapNone/>
                  <wp:docPr id="1424902057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902057" name="Grafik 3"/>
                          <pic:cNvPicPr/>
                        </pic:nvPicPr>
                        <pic:blipFill>
                          <a:blip r:embed="rId85">
                            <a:extLst>
                              <a:ext uri="{96DAC541-7B7A-43D3-8B79-37D633B846F1}">
                                <asvg:svgBlip xmlns:asvg="http://schemas.microsoft.com/office/drawing/2016/SVG/main" r:embed="rId8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62" w:type="dxa"/>
            <w:gridSpan w:val="2"/>
            <w:tcBorders>
              <w:top w:val="nil"/>
              <w:left w:val="nil"/>
              <w:bottom w:val="nil"/>
              <w:right w:val="single" w:sz="18" w:space="0" w:color="00E0FF"/>
            </w:tcBorders>
          </w:tcPr>
          <w:p w14:paraId="3623E939" w14:textId="77777777" w:rsidR="009105B9" w:rsidRDefault="009105B9" w:rsidP="009105B9">
            <w:pPr>
              <w:pStyle w:val="WTDBWortboxtext"/>
              <w:jc w:val="left"/>
            </w:pPr>
            <w:r>
              <w:t>Das macht meine</w:t>
            </w:r>
          </w:p>
          <w:p w14:paraId="1AB711DE" w14:textId="77777777" w:rsidR="009105B9" w:rsidRDefault="009105B9" w:rsidP="009105B9">
            <w:pPr>
              <w:pStyle w:val="WTDBWortboxtext"/>
              <w:jc w:val="left"/>
            </w:pPr>
            <w:r>
              <w:t>Erfindung nachhaltig*:</w:t>
            </w:r>
          </w:p>
        </w:tc>
      </w:tr>
      <w:tr w:rsidR="009105B9" w14:paraId="0BD7CFF5" w14:textId="77777777" w:rsidTr="009105B9">
        <w:trPr>
          <w:trHeight w:val="510"/>
        </w:trPr>
        <w:tc>
          <w:tcPr>
            <w:tcW w:w="4918" w:type="dxa"/>
            <w:gridSpan w:val="3"/>
            <w:tcBorders>
              <w:top w:val="nil"/>
              <w:left w:val="single" w:sz="18" w:space="0" w:color="00E0FF"/>
              <w:bottom w:val="nil"/>
              <w:right w:val="nil"/>
            </w:tcBorders>
            <w:tcMar>
              <w:top w:w="170" w:type="dxa"/>
              <w:left w:w="170" w:type="dxa"/>
              <w:bottom w:w="170" w:type="dxa"/>
            </w:tcMar>
          </w:tcPr>
          <w:p w14:paraId="1D9351A9" w14:textId="77777777" w:rsidR="009105B9" w:rsidRPr="009105B9" w:rsidRDefault="009105B9" w:rsidP="009105B9">
            <w:pPr>
              <w:pStyle w:val="WTDBSchreiblinien"/>
              <w:rPr>
                <w:b w:val="0"/>
                <w:bCs w:val="0"/>
              </w:rPr>
            </w:pPr>
            <w:r w:rsidRPr="009105B9">
              <w:rPr>
                <w:b w:val="0"/>
                <w:bCs w:val="0"/>
              </w:rPr>
              <w:t>_______________________________________________________________________________________________________________</w:t>
            </w:r>
            <w:r>
              <w:rPr>
                <w:b w:val="0"/>
                <w:bCs w:val="0"/>
              </w:rPr>
              <w:t>________________</w:t>
            </w:r>
            <w:r w:rsidRPr="009105B9">
              <w:rPr>
                <w:b w:val="0"/>
                <w:bCs w:val="0"/>
              </w:rPr>
              <w:t>_</w:t>
            </w:r>
          </w:p>
        </w:tc>
        <w:tc>
          <w:tcPr>
            <w:tcW w:w="5147" w:type="dxa"/>
            <w:gridSpan w:val="3"/>
            <w:tcBorders>
              <w:top w:val="nil"/>
              <w:left w:val="nil"/>
              <w:bottom w:val="nil"/>
              <w:right w:val="single" w:sz="18" w:space="0" w:color="00E0FF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7B091D8" w14:textId="77777777" w:rsidR="009105B9" w:rsidRPr="009105B9" w:rsidRDefault="009105B9" w:rsidP="009105B9">
            <w:pPr>
              <w:pStyle w:val="WTDBSchreiblinien"/>
              <w:rPr>
                <w:rStyle w:val="WTDBSchreiblinie"/>
                <w:sz w:val="26"/>
                <w:szCs w:val="22"/>
              </w:rPr>
            </w:pPr>
            <w:r w:rsidRPr="009105B9">
              <w:rPr>
                <w:rStyle w:val="WTDBSchreiblinie"/>
                <w:sz w:val="26"/>
                <w:szCs w:val="22"/>
              </w:rPr>
              <w:t>___________________________________________________________</w:t>
            </w:r>
            <w:r w:rsidRPr="009105B9">
              <w:rPr>
                <w:b w:val="0"/>
                <w:bCs w:val="0"/>
              </w:rPr>
              <w:t>______________________________________________</w:t>
            </w:r>
            <w:r>
              <w:rPr>
                <w:b w:val="0"/>
                <w:bCs w:val="0"/>
              </w:rPr>
              <w:t>________________________</w:t>
            </w:r>
            <w:r w:rsidRPr="009105B9">
              <w:rPr>
                <w:b w:val="0"/>
                <w:bCs w:val="0"/>
              </w:rPr>
              <w:t>___</w:t>
            </w:r>
          </w:p>
        </w:tc>
      </w:tr>
      <w:tr w:rsidR="009105B9" w14:paraId="6330080F" w14:textId="77777777" w:rsidTr="009105B9">
        <w:trPr>
          <w:trHeight w:val="284"/>
        </w:trPr>
        <w:tc>
          <w:tcPr>
            <w:tcW w:w="10065" w:type="dxa"/>
            <w:gridSpan w:val="6"/>
            <w:tcBorders>
              <w:top w:val="nil"/>
              <w:left w:val="single" w:sz="18" w:space="0" w:color="00E0FF"/>
              <w:bottom w:val="single" w:sz="18" w:space="0" w:color="00E0FF"/>
              <w:right w:val="single" w:sz="18" w:space="0" w:color="00E0FF"/>
            </w:tcBorders>
            <w:tcMar>
              <w:top w:w="0" w:type="dxa"/>
              <w:left w:w="170" w:type="dxa"/>
              <w:bottom w:w="113" w:type="dxa"/>
            </w:tcMar>
          </w:tcPr>
          <w:p w14:paraId="71519E3A" w14:textId="77777777" w:rsidR="009105B9" w:rsidRPr="009105B9" w:rsidRDefault="00BB32FB" w:rsidP="00BB32FB">
            <w:r>
              <w:rPr>
                <w:noProof/>
              </w:rPr>
              <w:drawing>
                <wp:anchor distT="0" distB="0" distL="114300" distR="114300" simplePos="0" relativeHeight="253395968" behindDoc="1" locked="0" layoutInCell="1" allowOverlap="1" wp14:anchorId="445A5C2B" wp14:editId="62F3077B">
                  <wp:simplePos x="0" y="0"/>
                  <wp:positionH relativeFrom="column">
                    <wp:posOffset>5786755</wp:posOffset>
                  </wp:positionH>
                  <wp:positionV relativeFrom="paragraph">
                    <wp:posOffset>305099</wp:posOffset>
                  </wp:positionV>
                  <wp:extent cx="655320" cy="950595"/>
                  <wp:effectExtent l="0" t="0" r="5080" b="1905"/>
                  <wp:wrapNone/>
                  <wp:docPr id="1625962522" name="Grafi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962522" name="Grafik 64"/>
                          <pic:cNvPicPr/>
                        </pic:nvPicPr>
                        <pic:blipFill>
                          <a:blip r:embed="rId53">
                            <a:extLst>
                              <a:ext uri="{96DAC541-7B7A-43D3-8B79-37D633B846F1}">
                                <asvg:svgBlip xmlns:asvg="http://schemas.microsoft.com/office/drawing/2016/SVG/main" r:embed="rId5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95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105B9" w:rsidRPr="009105B9">
              <w:t>* „nachhaltig“ bedeutet hier: was die Erfindung langfristig sinnvoll macht und dabei</w:t>
            </w:r>
            <w:r>
              <w:t xml:space="preserve"> </w:t>
            </w:r>
            <w:r w:rsidR="009105B9" w:rsidRPr="009105B9">
              <w:t xml:space="preserve">Ressourcen schont </w:t>
            </w:r>
            <w:r>
              <w:br/>
            </w:r>
            <w:r w:rsidR="009105B9" w:rsidRPr="009105B9">
              <w:t>(zum Beispiel Umwelt, Energie oder Materialien)</w:t>
            </w:r>
          </w:p>
        </w:tc>
      </w:tr>
      <w:tr w:rsidR="009105B9" w14:paraId="36110AEA" w14:textId="77777777" w:rsidTr="009105B9">
        <w:trPr>
          <w:trHeight w:val="2670"/>
        </w:trPr>
        <w:tc>
          <w:tcPr>
            <w:tcW w:w="2127" w:type="dxa"/>
            <w:gridSpan w:val="2"/>
            <w:tcBorders>
              <w:top w:val="single" w:sz="18" w:space="0" w:color="00E0FF"/>
              <w:left w:val="nil"/>
              <w:bottom w:val="nil"/>
              <w:right w:val="nil"/>
            </w:tcBorders>
            <w:tcMar>
              <w:top w:w="0" w:type="dxa"/>
              <w:left w:w="170" w:type="dxa"/>
              <w:bottom w:w="113" w:type="dxa"/>
            </w:tcMar>
          </w:tcPr>
          <w:p w14:paraId="44B2245B" w14:textId="77777777" w:rsidR="009105B9" w:rsidRPr="009105B9" w:rsidRDefault="009105B9" w:rsidP="009105B9"/>
        </w:tc>
        <w:tc>
          <w:tcPr>
            <w:tcW w:w="7674" w:type="dxa"/>
            <w:gridSpan w:val="3"/>
            <w:tcBorders>
              <w:top w:val="single" w:sz="18" w:space="0" w:color="00E0FF"/>
              <w:left w:val="nil"/>
              <w:bottom w:val="nil"/>
              <w:right w:val="nil"/>
            </w:tcBorders>
            <w:tcMar>
              <w:top w:w="227" w:type="dxa"/>
            </w:tcMar>
          </w:tcPr>
          <w:p w14:paraId="01298909" w14:textId="77777777" w:rsidR="009105B9" w:rsidRDefault="009105B9" w:rsidP="009105B9">
            <w:pPr>
              <w:pStyle w:val="WTDB2026Aufzhlung12pt"/>
            </w:pPr>
            <w:r>
              <w:t>Zeichne deine Erfindung auf einem separaten Blatt</w:t>
            </w:r>
          </w:p>
          <w:p w14:paraId="317AC6CF" w14:textId="77777777" w:rsidR="009105B9" w:rsidRDefault="009105B9" w:rsidP="009105B9">
            <w:pPr>
              <w:pStyle w:val="WTDBAufgabe8"/>
            </w:pPr>
            <w:r>
              <w:t xml:space="preserve">Beschrifte die wichtigsten Teile. </w:t>
            </w:r>
            <w:r w:rsidR="00895301">
              <w:br/>
            </w:r>
            <w:r>
              <w:t>Erkläre kurz, wie sie funktionieren.</w:t>
            </w:r>
          </w:p>
          <w:p w14:paraId="4E29B0F1" w14:textId="77777777" w:rsidR="009105B9" w:rsidRPr="009105B9" w:rsidRDefault="009105B9" w:rsidP="009105B9">
            <w:pPr>
              <w:pStyle w:val="WTDBSchreiblinien"/>
            </w:pPr>
            <w:r w:rsidRPr="009105B9">
              <w:rPr>
                <w:rStyle w:val="NormalerFlietext"/>
              </w:rPr>
              <w:t>Beschreibung:</w:t>
            </w:r>
            <w:r>
              <w:rPr>
                <w:rStyle w:val="NormalerFlietext"/>
              </w:rPr>
              <w:t xml:space="preserve"> </w:t>
            </w:r>
            <w:r w:rsidRPr="009105B9">
              <w:rPr>
                <w:b w:val="0"/>
                <w:bCs w:val="0"/>
              </w:rPr>
              <w:t>__________________________</w:t>
            </w:r>
            <w:r>
              <w:rPr>
                <w:b w:val="0"/>
                <w:bCs w:val="0"/>
              </w:rPr>
              <w:t>__________</w:t>
            </w:r>
            <w:r w:rsidRPr="009105B9">
              <w:rPr>
                <w:b w:val="0"/>
                <w:bCs w:val="0"/>
              </w:rPr>
              <w:t>__</w:t>
            </w:r>
            <w:r>
              <w:rPr>
                <w:b w:val="0"/>
                <w:bCs w:val="0"/>
              </w:rPr>
              <w:t>__</w:t>
            </w:r>
            <w:r w:rsidRPr="009105B9">
              <w:rPr>
                <w:b w:val="0"/>
                <w:bCs w:val="0"/>
              </w:rPr>
              <w:t>____</w:t>
            </w:r>
            <w:r>
              <w:br/>
            </w:r>
            <w:r w:rsidRPr="009105B9">
              <w:rPr>
                <w:b w:val="0"/>
                <w:bCs w:val="0"/>
              </w:rPr>
              <w:t>__________________________________</w:t>
            </w:r>
            <w:r>
              <w:rPr>
                <w:b w:val="0"/>
                <w:bCs w:val="0"/>
              </w:rPr>
              <w:t>__________</w:t>
            </w:r>
            <w:r w:rsidRPr="009105B9">
              <w:rPr>
                <w:b w:val="0"/>
                <w:bCs w:val="0"/>
              </w:rPr>
              <w:t>_________</w:t>
            </w:r>
            <w:r w:rsidRPr="009105B9">
              <w:br/>
            </w:r>
            <w:r w:rsidRPr="009105B9">
              <w:rPr>
                <w:b w:val="0"/>
                <w:bCs w:val="0"/>
              </w:rPr>
              <w:t>_____________________________________</w:t>
            </w:r>
            <w:r>
              <w:rPr>
                <w:b w:val="0"/>
                <w:bCs w:val="0"/>
              </w:rPr>
              <w:t>__________</w:t>
            </w:r>
            <w:r w:rsidRPr="009105B9">
              <w:rPr>
                <w:b w:val="0"/>
                <w:bCs w:val="0"/>
              </w:rPr>
              <w:t>______</w:t>
            </w:r>
            <w:r w:rsidRPr="009105B9">
              <w:br/>
            </w:r>
            <w:r w:rsidRPr="009105B9">
              <w:rPr>
                <w:b w:val="0"/>
                <w:bCs w:val="0"/>
              </w:rPr>
              <w:t>______________________________________</w:t>
            </w:r>
            <w:r>
              <w:rPr>
                <w:b w:val="0"/>
                <w:bCs w:val="0"/>
              </w:rPr>
              <w:t>__________</w:t>
            </w:r>
            <w:r w:rsidRPr="009105B9">
              <w:rPr>
                <w:b w:val="0"/>
                <w:bCs w:val="0"/>
              </w:rPr>
              <w:t>_____</w:t>
            </w:r>
            <w:r w:rsidR="00895301">
              <w:rPr>
                <w:b w:val="0"/>
                <w:bCs w:val="0"/>
              </w:rPr>
              <w:br/>
            </w:r>
            <w:r w:rsidR="00895301" w:rsidRPr="009105B9">
              <w:rPr>
                <w:b w:val="0"/>
                <w:bCs w:val="0"/>
              </w:rPr>
              <w:t>______________________________________</w:t>
            </w:r>
            <w:r w:rsidR="00895301">
              <w:rPr>
                <w:b w:val="0"/>
                <w:bCs w:val="0"/>
              </w:rPr>
              <w:t>__________</w:t>
            </w:r>
            <w:r w:rsidR="00895301" w:rsidRPr="009105B9">
              <w:rPr>
                <w:b w:val="0"/>
                <w:bCs w:val="0"/>
              </w:rPr>
              <w:t>_____</w:t>
            </w:r>
            <w:r w:rsidR="00BB32FB">
              <w:rPr>
                <w:b w:val="0"/>
                <w:bCs w:val="0"/>
              </w:rPr>
              <w:br/>
            </w:r>
            <w:r w:rsidR="00BB32FB" w:rsidRPr="009105B9">
              <w:rPr>
                <w:b w:val="0"/>
                <w:bCs w:val="0"/>
              </w:rPr>
              <w:t>______________________________________</w:t>
            </w:r>
            <w:r w:rsidR="00BB32FB">
              <w:rPr>
                <w:b w:val="0"/>
                <w:bCs w:val="0"/>
              </w:rPr>
              <w:t>__________</w:t>
            </w:r>
            <w:r w:rsidR="00BB32FB" w:rsidRPr="009105B9">
              <w:rPr>
                <w:b w:val="0"/>
                <w:bCs w:val="0"/>
              </w:rPr>
              <w:t>_____</w:t>
            </w:r>
          </w:p>
        </w:tc>
        <w:tc>
          <w:tcPr>
            <w:tcW w:w="264" w:type="dxa"/>
            <w:tcBorders>
              <w:left w:val="nil"/>
              <w:bottom w:val="nil"/>
              <w:right w:val="nil"/>
            </w:tcBorders>
          </w:tcPr>
          <w:p w14:paraId="3075E64E" w14:textId="77777777" w:rsidR="009105B9" w:rsidRDefault="009105B9" w:rsidP="009105B9"/>
        </w:tc>
      </w:tr>
    </w:tbl>
    <w:p w14:paraId="46DC7EE9" w14:textId="77777777" w:rsidR="009105B9" w:rsidRDefault="009105B9">
      <w:r>
        <w:rPr>
          <w:b/>
          <w:bCs/>
        </w:rPr>
        <w:br w:type="page"/>
      </w:r>
    </w:p>
    <w:p w14:paraId="13FD8A90" w14:textId="77777777" w:rsidR="00864EC9" w:rsidRDefault="006624A1" w:rsidP="00864EC9">
      <w:pPr>
        <w:pStyle w:val="WTDBArbeitsblatt11pt"/>
      </w:pPr>
      <w:r>
        <w:lastRenderedPageBreak/>
        <w:drawing>
          <wp:anchor distT="0" distB="0" distL="114300" distR="114300" simplePos="0" relativeHeight="253505536" behindDoc="0" locked="0" layoutInCell="1" allowOverlap="1" wp14:anchorId="64761C70" wp14:editId="40407D5B">
            <wp:simplePos x="0" y="0"/>
            <wp:positionH relativeFrom="column">
              <wp:posOffset>-295310</wp:posOffset>
            </wp:positionH>
            <wp:positionV relativeFrom="paragraph">
              <wp:posOffset>-873125</wp:posOffset>
            </wp:positionV>
            <wp:extent cx="2908293" cy="600124"/>
            <wp:effectExtent l="0" t="0" r="0" b="0"/>
            <wp:wrapNone/>
            <wp:docPr id="595561310" name="Grafik 595561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561310" name="Grafik 595561310"/>
                    <pic:cNvPicPr/>
                  </pic:nvPicPr>
                  <pic:blipFill>
                    <a:blip r:embed="rId74">
                      <a:extLst>
                        <a:ext uri="{96DAC541-7B7A-43D3-8B79-37D633B846F1}">
                          <asvg:svgBlip xmlns:asvg="http://schemas.microsoft.com/office/drawing/2016/SVG/main" r:embed="rId7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93" cy="60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EC9">
        <w:t>A</w:t>
      </w:r>
      <w:r w:rsidR="00864EC9" w:rsidRPr="00864EC9">
        <w:t xml:space="preserve">rbeitsblatt 7 </w:t>
      </w:r>
      <w:r w:rsidR="003A2879">
        <w:br/>
      </w:r>
      <w:r w:rsidR="00864EC9" w:rsidRPr="00864EC9">
        <w:t>zum Video von PUR+</w:t>
      </w:r>
    </w:p>
    <w:p w14:paraId="00B96898" w14:textId="77777777" w:rsidR="00864EC9" w:rsidRPr="00864EC9" w:rsidRDefault="00864EC9" w:rsidP="00864EC9">
      <w:pPr>
        <w:pStyle w:val="WTDBHeadline21pt"/>
      </w:pPr>
      <w:r w:rsidRPr="00864EC9">
        <w:t>„</w:t>
      </w:r>
      <w:r w:rsidR="00895301">
        <w:t xml:space="preserve">Deine Idee, </w:t>
      </w:r>
      <w:r w:rsidR="00895301">
        <w:br/>
        <w:t>deine Erfindung</w:t>
      </w:r>
      <w:r w:rsidR="006624A1">
        <w:t>!</w:t>
      </w:r>
      <w:r w:rsidR="003A2879">
        <w:t>“</w:t>
      </w:r>
      <w:r w:rsidRPr="00864EC9">
        <w:t xml:space="preserve"> </w:t>
      </w:r>
    </w:p>
    <w:p w14:paraId="63EE3E1F" w14:textId="77777777" w:rsidR="00895301" w:rsidRPr="00895301" w:rsidRDefault="00895301" w:rsidP="00895301">
      <w:pPr>
        <w:pStyle w:val="WTDB2024Aufgabenstellung"/>
      </w:pPr>
      <w:r w:rsidRPr="00895301">
        <w:t>Sieh dir das Video „Deine Idee, deine Erfindung“ von PUR+ an.</w:t>
      </w:r>
    </w:p>
    <w:p w14:paraId="45D2203A" w14:textId="77777777" w:rsidR="00864EC9" w:rsidRPr="00895301" w:rsidRDefault="00895301" w:rsidP="00895301">
      <w:pPr>
        <w:pStyle w:val="WTDB2024Aufgabenstellung"/>
      </w:pPr>
      <w:r w:rsidRPr="00895301">
        <w:t>Bearbeite dann die Aufgaben zur Sendung.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2"/>
      </w:tblGrid>
      <w:tr w:rsidR="006624A1" w:rsidRPr="003A2879" w14:paraId="772E48EB" w14:textId="77777777" w:rsidTr="00BB32FB">
        <w:trPr>
          <w:trHeight w:hRule="exact" w:val="170"/>
        </w:trPr>
        <w:tc>
          <w:tcPr>
            <w:tcW w:w="8772" w:type="dxa"/>
          </w:tcPr>
          <w:p w14:paraId="292B24C4" w14:textId="77777777" w:rsidR="006624A1" w:rsidRPr="006624A1" w:rsidRDefault="006624A1" w:rsidP="006624A1">
            <w:pPr>
              <w:pStyle w:val="WTDBHyperlink"/>
            </w:pPr>
            <w:r>
              <w:rPr>
                <w:noProof/>
              </w:rPr>
              <w:drawing>
                <wp:anchor distT="0" distB="0" distL="114300" distR="114300" simplePos="0" relativeHeight="253001728" behindDoc="0" locked="1" layoutInCell="1" allowOverlap="1" wp14:anchorId="7753F986" wp14:editId="2DC8E2CC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-1764030</wp:posOffset>
                  </wp:positionV>
                  <wp:extent cx="1413510" cy="1343660"/>
                  <wp:effectExtent l="0" t="0" r="0" b="2540"/>
                  <wp:wrapNone/>
                  <wp:docPr id="39450349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503493" name="Grafik 3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10" cy="134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EC9">
              <w:rPr>
                <w:b/>
                <w:bCs/>
                <w:noProof/>
              </w:rPr>
              <w:drawing>
                <wp:anchor distT="0" distB="0" distL="114300" distR="114300" simplePos="0" relativeHeight="252999680" behindDoc="0" locked="1" layoutInCell="1" allowOverlap="1" wp14:anchorId="4653B879" wp14:editId="1F1D9C8A">
                  <wp:simplePos x="0" y="0"/>
                  <wp:positionH relativeFrom="column">
                    <wp:posOffset>4639310</wp:posOffset>
                  </wp:positionH>
                  <wp:positionV relativeFrom="paragraph">
                    <wp:posOffset>-784860</wp:posOffset>
                  </wp:positionV>
                  <wp:extent cx="852805" cy="852805"/>
                  <wp:effectExtent l="0" t="0" r="0" b="0"/>
                  <wp:wrapNone/>
                  <wp:docPr id="454" name="Grafik 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Grafik 454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A2879" w:rsidRPr="003A2879" w14:paraId="1924699A" w14:textId="77777777" w:rsidTr="00BB32FB">
        <w:trPr>
          <w:trHeight w:hRule="exact" w:val="170"/>
        </w:trPr>
        <w:tc>
          <w:tcPr>
            <w:tcW w:w="8772" w:type="dxa"/>
          </w:tcPr>
          <w:p w14:paraId="45B057C8" w14:textId="77777777" w:rsidR="003A2879" w:rsidRPr="003A2879" w:rsidRDefault="006D0952" w:rsidP="00895301">
            <w:pPr>
              <w:pStyle w:val="WTDBHyperlink"/>
              <w:rPr>
                <w:b/>
                <w:bCs/>
              </w:rPr>
            </w:pPr>
            <w:r w:rsidRPr="006D0952">
              <w:t>https://www.zdf.de/video/reportagen/purplus-100/deine-idee-deine-erfindung-erfindungen-jugend-forscht-100</w:t>
            </w:r>
          </w:p>
        </w:tc>
      </w:tr>
      <w:tr w:rsidR="00B047DF" w14:paraId="519B4C89" w14:textId="77777777" w:rsidTr="00BB32FB">
        <w:trPr>
          <w:trHeight w:val="57"/>
        </w:trPr>
        <w:tc>
          <w:tcPr>
            <w:tcW w:w="8772" w:type="dxa"/>
            <w:vAlign w:val="bottom"/>
          </w:tcPr>
          <w:p w14:paraId="24F3F989" w14:textId="77777777" w:rsidR="00B047DF" w:rsidRDefault="00895301" w:rsidP="00895301">
            <w:pPr>
              <w:pStyle w:val="WTDBHeadline21pt"/>
            </w:pPr>
            <w:r>
              <w:t>Was gehört zu welcher Erfindung?</w:t>
            </w:r>
          </w:p>
          <w:p w14:paraId="3EB8C646" w14:textId="77777777" w:rsidR="00895301" w:rsidRPr="00895301" w:rsidRDefault="00895301" w:rsidP="00895301">
            <w:pPr>
              <w:pStyle w:val="WTDB2024Aufgabenstellung"/>
            </w:pPr>
            <w:r>
              <w:t>V</w:t>
            </w:r>
            <w:r w:rsidR="00BB32FB">
              <w:drawing>
                <wp:anchor distT="0" distB="0" distL="114300" distR="114300" simplePos="0" relativeHeight="253486080" behindDoc="0" locked="1" layoutInCell="1" allowOverlap="1" wp14:anchorId="10AAD2EA" wp14:editId="3B0C73F8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-353695</wp:posOffset>
                  </wp:positionV>
                  <wp:extent cx="755650" cy="443230"/>
                  <wp:effectExtent l="0" t="0" r="0" b="1270"/>
                  <wp:wrapNone/>
                  <wp:docPr id="213558284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58284" name="Grafik 3"/>
                          <pic:cNvPicPr/>
                        </pic:nvPicPr>
                        <pic:blipFill rotWithShape="1">
                          <a:blip r:embed="rId89">
                            <a:extLst>
                              <a:ext uri="{96DAC541-7B7A-43D3-8B79-37D633B846F1}">
                                <asvg:svgBlip xmlns:asvg="http://schemas.microsoft.com/office/drawing/2016/SVG/main" r:embed="rId90"/>
                              </a:ext>
                            </a:extLst>
                          </a:blip>
                          <a:srcRect l="29122" r="-29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443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erbinde mit Strichen.</w:t>
            </w:r>
          </w:p>
        </w:tc>
      </w:tr>
    </w:tbl>
    <w:tbl>
      <w:tblPr>
        <w:tblStyle w:val="Tabellenraster"/>
        <w:tblW w:w="100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1"/>
        <w:gridCol w:w="425"/>
        <w:gridCol w:w="1055"/>
        <w:gridCol w:w="364"/>
        <w:gridCol w:w="2126"/>
        <w:gridCol w:w="991"/>
        <w:gridCol w:w="709"/>
        <w:gridCol w:w="1844"/>
      </w:tblGrid>
      <w:tr w:rsidR="00895301" w14:paraId="7F0839D2" w14:textId="77777777" w:rsidTr="00BB32FB">
        <w:trPr>
          <w:trHeight w:val="510"/>
        </w:trPr>
        <w:tc>
          <w:tcPr>
            <w:tcW w:w="2966" w:type="dxa"/>
            <w:gridSpan w:val="2"/>
            <w:tcMar>
              <w:bottom w:w="57" w:type="dxa"/>
            </w:tcMar>
            <w:vAlign w:val="center"/>
          </w:tcPr>
          <w:p w14:paraId="4DD40D31" w14:textId="77777777" w:rsidR="00895301" w:rsidRPr="00EE5381" w:rsidRDefault="00895301" w:rsidP="00895301">
            <w:pPr>
              <w:pStyle w:val="WTDBMultipleChoice"/>
              <w:jc w:val="right"/>
            </w:pPr>
            <w:r>
              <w:t>Luftreifen aus Gummi</w:t>
            </w:r>
            <w:r w:rsidRPr="003A2879">
              <w:rPr>
                <w:noProof/>
              </w:rPr>
              <w:drawing>
                <wp:anchor distT="0" distB="0" distL="114300" distR="114300" simplePos="0" relativeHeight="253418496" behindDoc="0" locked="1" layoutInCell="1" allowOverlap="1" wp14:anchorId="47682AC3" wp14:editId="5CC2E43D">
                  <wp:simplePos x="0" y="0"/>
                  <wp:positionH relativeFrom="column">
                    <wp:posOffset>1943100</wp:posOffset>
                  </wp:positionH>
                  <wp:positionV relativeFrom="paragraph">
                    <wp:posOffset>-1905</wp:posOffset>
                  </wp:positionV>
                  <wp:extent cx="173355" cy="173355"/>
                  <wp:effectExtent l="0" t="0" r="4445" b="4445"/>
                  <wp:wrapNone/>
                  <wp:docPr id="952255513" name="Grafik 952255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4"/>
            <w:vAlign w:val="center"/>
          </w:tcPr>
          <w:p w14:paraId="5B0B0071" w14:textId="77777777" w:rsidR="00895301" w:rsidRPr="003A2879" w:rsidRDefault="00895301" w:rsidP="00895301">
            <w:pPr>
              <w:jc w:val="center"/>
            </w:pPr>
            <w:r>
              <w:t>Gleitflugapparat</w:t>
            </w:r>
            <w:r w:rsidRPr="003A2879">
              <w:rPr>
                <w:noProof/>
              </w:rPr>
              <w:drawing>
                <wp:anchor distT="0" distB="0" distL="114300" distR="114300" simplePos="0" relativeHeight="253420544" behindDoc="0" locked="1" layoutInCell="1" allowOverlap="1" wp14:anchorId="56ED78EC" wp14:editId="3BBAEEEC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203200</wp:posOffset>
                  </wp:positionV>
                  <wp:extent cx="173355" cy="173355"/>
                  <wp:effectExtent l="0" t="0" r="4445" b="4445"/>
                  <wp:wrapNone/>
                  <wp:docPr id="28076593" name="Grafik 28076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3" w:type="dxa"/>
            <w:gridSpan w:val="2"/>
            <w:vAlign w:val="center"/>
          </w:tcPr>
          <w:p w14:paraId="501CE19E" w14:textId="77777777" w:rsidR="00895301" w:rsidRPr="003A2879" w:rsidRDefault="00895301" w:rsidP="00895301">
            <w:pPr>
              <w:pStyle w:val="WTDBMultipleChoice"/>
            </w:pPr>
            <w:r w:rsidRPr="003A2879">
              <w:rPr>
                <w:noProof/>
              </w:rPr>
              <w:drawing>
                <wp:anchor distT="0" distB="0" distL="114300" distR="114300" simplePos="0" relativeHeight="253422592" behindDoc="0" locked="1" layoutInCell="1" allowOverlap="1" wp14:anchorId="7012ABFC" wp14:editId="0D6CA9C1">
                  <wp:simplePos x="0" y="0"/>
                  <wp:positionH relativeFrom="column">
                    <wp:posOffset>-233680</wp:posOffset>
                  </wp:positionH>
                  <wp:positionV relativeFrom="paragraph">
                    <wp:posOffset>-3810</wp:posOffset>
                  </wp:positionV>
                  <wp:extent cx="173355" cy="173355"/>
                  <wp:effectExtent l="0" t="0" r="4445" b="4445"/>
                  <wp:wrapNone/>
                  <wp:docPr id="473530262" name="Grafik 473530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Gebrüder Wright</w:t>
            </w:r>
            <w:r w:rsidRPr="00B047DF">
              <w:t xml:space="preserve"> </w:t>
            </w:r>
          </w:p>
        </w:tc>
      </w:tr>
      <w:tr w:rsidR="00C13B6A" w14:paraId="47D9CF51" w14:textId="77777777" w:rsidTr="00BB32FB">
        <w:trPr>
          <w:trHeight w:val="1361"/>
        </w:trPr>
        <w:tc>
          <w:tcPr>
            <w:tcW w:w="2541" w:type="dxa"/>
            <w:tcMar>
              <w:bottom w:w="28" w:type="dxa"/>
              <w:right w:w="57" w:type="dxa"/>
            </w:tcMar>
          </w:tcPr>
          <w:p w14:paraId="799F1BCE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George de Mestral</w:t>
            </w:r>
          </w:p>
          <w:p w14:paraId="67FAAB0A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Draisine</w:t>
            </w:r>
          </w:p>
          <w:p w14:paraId="16808C8E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John Starley</w:t>
            </w:r>
          </w:p>
          <w:p w14:paraId="5C9CE8F8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Karl Drais</w:t>
            </w:r>
          </w:p>
          <w:p w14:paraId="0AA25394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Leonardo da Vinci</w:t>
            </w:r>
          </w:p>
          <w:p w14:paraId="106D144F" w14:textId="77777777" w:rsidR="00895301" w:rsidRDefault="00895301" w:rsidP="00895301">
            <w:pPr>
              <w:pStyle w:val="WTDBMultipleChoice"/>
              <w:spacing w:line="400" w:lineRule="exact"/>
              <w:jc w:val="right"/>
            </w:pPr>
            <w:r>
              <w:t>gleich große Räder</w:t>
            </w:r>
          </w:p>
          <w:p w14:paraId="43B0CF60" w14:textId="77777777" w:rsidR="00C13B6A" w:rsidRPr="003A2879" w:rsidRDefault="00895301" w:rsidP="00895301">
            <w:pPr>
              <w:pStyle w:val="WTDBMultipleChoice"/>
              <w:spacing w:line="400" w:lineRule="exact"/>
              <w:jc w:val="right"/>
            </w:pPr>
            <w:r>
              <w:t>Motor</w:t>
            </w:r>
          </w:p>
        </w:tc>
        <w:tc>
          <w:tcPr>
            <w:tcW w:w="1844" w:type="dxa"/>
            <w:gridSpan w:val="3"/>
          </w:tcPr>
          <w:p w14:paraId="711063F3" w14:textId="77777777" w:rsidR="00C13B6A" w:rsidRPr="003A2879" w:rsidRDefault="00895301" w:rsidP="00C13B6A">
            <w:pPr>
              <w:pStyle w:val="WTDBMultipleChoice"/>
            </w:pPr>
            <w:r w:rsidRPr="003A2879">
              <w:rPr>
                <w:noProof/>
              </w:rPr>
              <w:drawing>
                <wp:anchor distT="0" distB="0" distL="114300" distR="114300" simplePos="0" relativeHeight="253445120" behindDoc="0" locked="1" layoutInCell="1" allowOverlap="1" wp14:anchorId="19A53493" wp14:editId="14B423B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1769110</wp:posOffset>
                  </wp:positionV>
                  <wp:extent cx="173355" cy="173355"/>
                  <wp:effectExtent l="0" t="0" r="4445" b="4445"/>
                  <wp:wrapNone/>
                  <wp:docPr id="2075385327" name="Grafik 2075385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43072" behindDoc="0" locked="1" layoutInCell="1" allowOverlap="1" wp14:anchorId="073E42A7" wp14:editId="7AFB45D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1478915</wp:posOffset>
                  </wp:positionV>
                  <wp:extent cx="173355" cy="173355"/>
                  <wp:effectExtent l="0" t="0" r="4445" b="4445"/>
                  <wp:wrapNone/>
                  <wp:docPr id="1530431367" name="Grafik 1530431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38976" behindDoc="0" locked="1" layoutInCell="1" allowOverlap="1" wp14:anchorId="49AB9549" wp14:editId="4CDC7D2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925195</wp:posOffset>
                  </wp:positionV>
                  <wp:extent cx="173355" cy="173355"/>
                  <wp:effectExtent l="0" t="0" r="4445" b="4445"/>
                  <wp:wrapNone/>
                  <wp:docPr id="1430321602" name="Grafik 1430321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41024" behindDoc="0" locked="1" layoutInCell="1" allowOverlap="1" wp14:anchorId="2E279428" wp14:editId="41B940E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1209675</wp:posOffset>
                  </wp:positionV>
                  <wp:extent cx="173355" cy="173355"/>
                  <wp:effectExtent l="0" t="0" r="4445" b="4445"/>
                  <wp:wrapNone/>
                  <wp:docPr id="490876724" name="Grafik 4908767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26688" behindDoc="0" locked="1" layoutInCell="1" allowOverlap="1" wp14:anchorId="218E6036" wp14:editId="03F443D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641350</wp:posOffset>
                  </wp:positionV>
                  <wp:extent cx="173355" cy="173355"/>
                  <wp:effectExtent l="0" t="0" r="4445" b="4445"/>
                  <wp:wrapNone/>
                  <wp:docPr id="1641187631" name="Grafik 1641187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24640" behindDoc="0" locked="1" layoutInCell="1" allowOverlap="1" wp14:anchorId="4658A7C6" wp14:editId="1CB918AC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362585</wp:posOffset>
                  </wp:positionV>
                  <wp:extent cx="173355" cy="173355"/>
                  <wp:effectExtent l="0" t="0" r="4445" b="4445"/>
                  <wp:wrapNone/>
                  <wp:docPr id="1241989733" name="Grafik 1241989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2879">
              <w:rPr>
                <w:noProof/>
              </w:rPr>
              <w:drawing>
                <wp:anchor distT="0" distB="0" distL="114300" distR="114300" simplePos="0" relativeHeight="253416448" behindDoc="0" locked="1" layoutInCell="1" allowOverlap="1" wp14:anchorId="6E813276" wp14:editId="3DF0DF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71120</wp:posOffset>
                  </wp:positionV>
                  <wp:extent cx="173355" cy="173355"/>
                  <wp:effectExtent l="0" t="0" r="4445" b="4445"/>
                  <wp:wrapNone/>
                  <wp:docPr id="1515492713" name="Grafik 1515492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6" w:type="dxa"/>
            <w:gridSpan w:val="3"/>
            <w:tcMar>
              <w:bottom w:w="28" w:type="dxa"/>
            </w:tcMar>
          </w:tcPr>
          <w:p w14:paraId="1CD74575" w14:textId="77777777" w:rsidR="00C13B6A" w:rsidRPr="00895301" w:rsidRDefault="00BB32FB" w:rsidP="00895301">
            <w:pPr>
              <w:jc w:val="right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476864" behindDoc="0" locked="0" layoutInCell="1" allowOverlap="1" wp14:anchorId="4DDA6A29" wp14:editId="13C52755">
                      <wp:simplePos x="0" y="0"/>
                      <wp:positionH relativeFrom="column">
                        <wp:posOffset>-5378</wp:posOffset>
                      </wp:positionH>
                      <wp:positionV relativeFrom="paragraph">
                        <wp:posOffset>1343436</wp:posOffset>
                      </wp:positionV>
                      <wp:extent cx="889635" cy="537845"/>
                      <wp:effectExtent l="0" t="0" r="0" b="0"/>
                      <wp:wrapNone/>
                      <wp:docPr id="742408456" name="Gruppieren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9635" cy="537845"/>
                                <a:chOff x="0" y="0"/>
                                <a:chExt cx="889635" cy="537845"/>
                              </a:xfrm>
                            </wpg:grpSpPr>
                            <wps:wsp>
                              <wps:cNvPr id="493866885" name="Textfeld 1"/>
                              <wps:cNvSpPr txBox="1"/>
                              <wps:spPr>
                                <a:xfrm>
                                  <a:off x="0" y="0"/>
                                  <a:ext cx="889635" cy="5378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240">
                                  <a:noFill/>
                                </a:ln>
                              </wps:spPr>
                              <wps:txbx>
                                <w:txbxContent>
                                  <w:p w14:paraId="05D9F22D" w14:textId="77777777" w:rsidR="00BB32FB" w:rsidRPr="00BB32FB" w:rsidRDefault="00BB32FB" w:rsidP="00BB32F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t>Flugzeug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83177067" name="Grafik 189085109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96DAC541-7B7A-43D3-8B79-37D633B846F1}">
                                      <asvg:svgBlip xmlns:asvg="http://schemas.microsoft.com/office/drawing/2016/SVG/main" r:embed="rId92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353"/>
                                  <a:ext cx="889635" cy="5371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DA6A29" id="Gruppieren 65" o:spid="_x0000_s1096" style="position:absolute;left:0;text-align:left;margin-left:-.4pt;margin-top:105.8pt;width:70.05pt;height:42.35pt;z-index:253476864" coordsize="8896,537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D8r707rGpkh8M4XAlIqAQkIKESkHAl4KASkIAEJFRCxgEOknvSLsuS&#10;YVlamHTmP89zzu9z0172fnpPAg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">
                      <v:shape id="Textfeld 1" o:spid="_x0000_s1097" type="#_x0000_t202" style="position:absolute;width:8896;height:5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" filled="f" stroked="f" strokeweight="1.2pt">
                        <v:textbox>
                          <w:txbxContent>
                            <w:p w14:paraId="05D9F22D" w14:textId="77777777" w:rsidR="00BB32FB" w:rsidRPr="00BB32FB" w:rsidRDefault="00BB32FB" w:rsidP="00BB32F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BB32FB">
                                <w:rPr>
                                  <w:b/>
                                  <w:bCs/>
                                </w:rPr>
                                <w:t>Flugzeug</w:t>
                              </w:r>
                            </w:p>
                          </w:txbxContent>
                        </v:textbox>
                      </v:shape>
                      <v:shape id="Grafik 1890851094" o:spid="_x0000_s1098" type="#_x0000_t75" style="position:absolute;top:3;width:8896;height:5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">
                        <v:imagedata r:id="rId93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474816" behindDoc="0" locked="0" layoutInCell="1" allowOverlap="1" wp14:anchorId="3CF0F550" wp14:editId="438300DE">
                      <wp:simplePos x="0" y="0"/>
                      <wp:positionH relativeFrom="column">
                        <wp:posOffset>-2689</wp:posOffset>
                      </wp:positionH>
                      <wp:positionV relativeFrom="paragraph">
                        <wp:posOffset>755426</wp:posOffset>
                      </wp:positionV>
                      <wp:extent cx="889635" cy="537845"/>
                      <wp:effectExtent l="0" t="0" r="0" b="0"/>
                      <wp:wrapNone/>
                      <wp:docPr id="633442758" name="Gruppieren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9635" cy="537845"/>
                                <a:chOff x="0" y="0"/>
                                <a:chExt cx="889635" cy="537845"/>
                              </a:xfrm>
                            </wpg:grpSpPr>
                            <wps:wsp>
                              <wps:cNvPr id="1006642493" name="Textfeld 1"/>
                              <wps:cNvSpPr txBox="1"/>
                              <wps:spPr>
                                <a:xfrm>
                                  <a:off x="0" y="0"/>
                                  <a:ext cx="889635" cy="5378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240">
                                  <a:noFill/>
                                </a:ln>
                              </wps:spPr>
                              <wps:txbx>
                                <w:txbxContent>
                                  <w:p w14:paraId="605B8FE0" w14:textId="77777777" w:rsidR="00BB32FB" w:rsidRPr="00BB32FB" w:rsidRDefault="00BB32FB" w:rsidP="00BB32F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t>Fahrrad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1356584" name="Grafik 189085109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96DAC541-7B7A-43D3-8B79-37D633B846F1}">
                                      <asvg:svgBlip xmlns:asvg="http://schemas.microsoft.com/office/drawing/2016/SVG/main" r:embed="rId92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353"/>
                                  <a:ext cx="889635" cy="5371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F0F550" id="_x0000_s1099" style="position:absolute;left:0;text-align:left;margin-left:-.2pt;margin-top:59.5pt;width:70.05pt;height:42.35pt;z-index:253474816" coordsize="8896,537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/K+9O6xqZIfDOFwJSKgEJCChEpBwJeCgEpCABCRUQsYBDpJ70i7L&#10;kmFZWph05j/Pc87vc9Ne9n56TwI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">
                      <v:shape id="Textfeld 1" o:spid="_x0000_s1100" type="#_x0000_t202" style="position:absolute;width:8896;height:5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" filled="f" stroked="f" strokeweight="1.2pt">
                        <v:textbox>
                          <w:txbxContent>
                            <w:p w14:paraId="605B8FE0" w14:textId="77777777" w:rsidR="00BB32FB" w:rsidRPr="00BB32FB" w:rsidRDefault="00BB32FB" w:rsidP="00BB32F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BB32FB">
                                <w:rPr>
                                  <w:b/>
                                  <w:bCs/>
                                </w:rPr>
                                <w:t>Fahrrad</w:t>
                              </w:r>
                            </w:p>
                          </w:txbxContent>
                        </v:textbox>
                      </v:shape>
                      <v:shape id="Grafik 1890851094" o:spid="_x0000_s1101" type="#_x0000_t75" style="position:absolute;top:3;width:8896;height:5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">
                        <v:imagedata r:id="rId93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472768" behindDoc="0" locked="0" layoutInCell="1" allowOverlap="1" wp14:anchorId="00BCDE63" wp14:editId="791C089A">
                      <wp:simplePos x="0" y="0"/>
                      <wp:positionH relativeFrom="column">
                        <wp:posOffset>2689</wp:posOffset>
                      </wp:positionH>
                      <wp:positionV relativeFrom="paragraph">
                        <wp:posOffset>179892</wp:posOffset>
                      </wp:positionV>
                      <wp:extent cx="889635" cy="537845"/>
                      <wp:effectExtent l="0" t="0" r="0" b="0"/>
                      <wp:wrapNone/>
                      <wp:docPr id="1752124917" name="Gruppieren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9635" cy="537491"/>
                                <a:chOff x="0" y="0"/>
                                <a:chExt cx="889635" cy="537491"/>
                              </a:xfrm>
                            </wpg:grpSpPr>
                            <wps:wsp>
                              <wps:cNvPr id="147317146" name="Textfeld 1"/>
                              <wps:cNvSpPr txBox="1"/>
                              <wps:spPr>
                                <a:xfrm>
                                  <a:off x="0" y="0"/>
                                  <a:ext cx="889635" cy="5056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240">
                                  <a:noFill/>
                                </a:ln>
                              </wps:spPr>
                              <wps:txbx>
                                <w:txbxContent>
                                  <w:p w14:paraId="5488C4C4" w14:textId="77777777" w:rsidR="00BB32FB" w:rsidRPr="00BB32FB" w:rsidRDefault="00BB32FB" w:rsidP="00BB32F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proofErr w:type="spellStart"/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t>Klettver</w:t>
                                    </w:r>
                                    <w:proofErr w:type="spellEnd"/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t>-</w:t>
                                    </w:r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br/>
                                    </w:r>
                                    <w:proofErr w:type="spellStart"/>
                                    <w:r w:rsidRPr="00BB32FB">
                                      <w:rPr>
                                        <w:b/>
                                        <w:bCs/>
                                      </w:rPr>
                                      <w:t>schluss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07501656" name="Grafik 189085109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96DAC541-7B7A-43D3-8B79-37D633B846F1}">
                                      <asvg:svgBlip xmlns:asvg="http://schemas.microsoft.com/office/drawing/2016/SVG/main" r:embed="rId92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353"/>
                                  <a:ext cx="889635" cy="5371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BCDE63" id="_x0000_s1102" style="position:absolute;left:0;text-align:left;margin-left:.2pt;margin-top:14.15pt;width:70.05pt;height:42.35pt;z-index:253472768" coordsize="8896,537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">
                      <v:shape id="Textfeld 1" o:spid="_x0000_s1103" type="#_x0000_t202" style="position:absolute;width:8896;height:5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" filled="f" stroked="f" strokeweight="1.2pt">
                        <v:textbox>
                          <w:txbxContent>
                            <w:p w14:paraId="5488C4C4" w14:textId="77777777" w:rsidR="00BB32FB" w:rsidRPr="00BB32FB" w:rsidRDefault="00BB32FB" w:rsidP="00BB32F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proofErr w:type="spellStart"/>
                              <w:r w:rsidRPr="00BB32FB">
                                <w:rPr>
                                  <w:b/>
                                  <w:bCs/>
                                </w:rPr>
                                <w:t>Klettver</w:t>
                              </w:r>
                              <w:proofErr w:type="spellEnd"/>
                              <w:r w:rsidRPr="00BB32FB">
                                <w:rPr>
                                  <w:b/>
                                  <w:bCs/>
                                </w:rPr>
                                <w:t>-</w:t>
                              </w:r>
                              <w:r w:rsidRPr="00BB32FB">
                                <w:rPr>
                                  <w:b/>
                                  <w:bCs/>
                                </w:rPr>
                                <w:br/>
                              </w:r>
                              <w:proofErr w:type="spellStart"/>
                              <w:r w:rsidRPr="00BB32FB">
                                <w:rPr>
                                  <w:b/>
                                  <w:bCs/>
                                </w:rPr>
                                <w:t>schluss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Grafik 1890851094" o:spid="_x0000_s1104" type="#_x0000_t75" style="position:absolute;top:3;width:8896;height:5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">
                        <v:imagedata r:id="rId93" o:title=""/>
                      </v:shape>
                    </v:group>
                  </w:pict>
                </mc:Fallback>
              </mc:AlternateContent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61504" behindDoc="0" locked="1" layoutInCell="1" allowOverlap="1" wp14:anchorId="1C1B7ACF" wp14:editId="624298BB">
                  <wp:simplePos x="0" y="0"/>
                  <wp:positionH relativeFrom="column">
                    <wp:posOffset>2220595</wp:posOffset>
                  </wp:positionH>
                  <wp:positionV relativeFrom="paragraph">
                    <wp:posOffset>1767840</wp:posOffset>
                  </wp:positionV>
                  <wp:extent cx="173355" cy="173355"/>
                  <wp:effectExtent l="0" t="0" r="4445" b="4445"/>
                  <wp:wrapNone/>
                  <wp:docPr id="1194927874" name="Grafik 1194927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59456" behindDoc="0" locked="1" layoutInCell="1" allowOverlap="1" wp14:anchorId="27F4EE0C" wp14:editId="64386333">
                  <wp:simplePos x="0" y="0"/>
                  <wp:positionH relativeFrom="column">
                    <wp:posOffset>2225675</wp:posOffset>
                  </wp:positionH>
                  <wp:positionV relativeFrom="paragraph">
                    <wp:posOffset>1482725</wp:posOffset>
                  </wp:positionV>
                  <wp:extent cx="173355" cy="173355"/>
                  <wp:effectExtent l="0" t="0" r="4445" b="4445"/>
                  <wp:wrapNone/>
                  <wp:docPr id="1318504638" name="Grafik 1318504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55360" behindDoc="0" locked="1" layoutInCell="1" allowOverlap="1" wp14:anchorId="5E755652" wp14:editId="784AAF6A">
                  <wp:simplePos x="0" y="0"/>
                  <wp:positionH relativeFrom="column">
                    <wp:posOffset>2225675</wp:posOffset>
                  </wp:positionH>
                  <wp:positionV relativeFrom="paragraph">
                    <wp:posOffset>1208405</wp:posOffset>
                  </wp:positionV>
                  <wp:extent cx="173355" cy="173355"/>
                  <wp:effectExtent l="0" t="0" r="4445" b="4445"/>
                  <wp:wrapNone/>
                  <wp:docPr id="1604574999" name="Grafik 1604574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53312" behindDoc="0" locked="1" layoutInCell="1" allowOverlap="1" wp14:anchorId="377F21D6" wp14:editId="5C0649D1">
                  <wp:simplePos x="0" y="0"/>
                  <wp:positionH relativeFrom="column">
                    <wp:posOffset>2239010</wp:posOffset>
                  </wp:positionH>
                  <wp:positionV relativeFrom="paragraph">
                    <wp:posOffset>927100</wp:posOffset>
                  </wp:positionV>
                  <wp:extent cx="162560" cy="173355"/>
                  <wp:effectExtent l="0" t="0" r="2540" b="4445"/>
                  <wp:wrapNone/>
                  <wp:docPr id="299011388" name="Grafik 299011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51264" behindDoc="0" locked="1" layoutInCell="1" allowOverlap="1" wp14:anchorId="0D0EF076" wp14:editId="7D05A134">
                  <wp:simplePos x="0" y="0"/>
                  <wp:positionH relativeFrom="column">
                    <wp:posOffset>2225675</wp:posOffset>
                  </wp:positionH>
                  <wp:positionV relativeFrom="paragraph">
                    <wp:posOffset>633095</wp:posOffset>
                  </wp:positionV>
                  <wp:extent cx="173355" cy="173355"/>
                  <wp:effectExtent l="0" t="0" r="4445" b="4445"/>
                  <wp:wrapNone/>
                  <wp:docPr id="1128590808" name="Grafik 1128590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49216" behindDoc="0" locked="1" layoutInCell="1" allowOverlap="1" wp14:anchorId="2C39ED4D" wp14:editId="5C712E2F">
                  <wp:simplePos x="0" y="0"/>
                  <wp:positionH relativeFrom="column">
                    <wp:posOffset>2225675</wp:posOffset>
                  </wp:positionH>
                  <wp:positionV relativeFrom="paragraph">
                    <wp:posOffset>353695</wp:posOffset>
                  </wp:positionV>
                  <wp:extent cx="173355" cy="173355"/>
                  <wp:effectExtent l="0" t="0" r="4445" b="4445"/>
                  <wp:wrapNone/>
                  <wp:docPr id="593715018" name="Grafik 593715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5301" w:rsidRPr="003A2879">
              <w:rPr>
                <w:noProof/>
              </w:rPr>
              <w:drawing>
                <wp:anchor distT="0" distB="0" distL="114300" distR="114300" simplePos="0" relativeHeight="253447168" behindDoc="0" locked="1" layoutInCell="1" allowOverlap="1" wp14:anchorId="0ABF7D9D" wp14:editId="5DCB5462">
                  <wp:simplePos x="0" y="0"/>
                  <wp:positionH relativeFrom="column">
                    <wp:posOffset>2231390</wp:posOffset>
                  </wp:positionH>
                  <wp:positionV relativeFrom="paragraph">
                    <wp:posOffset>73660</wp:posOffset>
                  </wp:positionV>
                  <wp:extent cx="173355" cy="173355"/>
                  <wp:effectExtent l="0" t="0" r="4445" b="4445"/>
                  <wp:wrapNone/>
                  <wp:docPr id="947750892" name="Grafik 947750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4" w:type="dxa"/>
            <w:tcMar>
              <w:left w:w="57" w:type="dxa"/>
            </w:tcMar>
          </w:tcPr>
          <w:p w14:paraId="09906DCD" w14:textId="77777777" w:rsidR="00895301" w:rsidRDefault="00895301" w:rsidP="00895301">
            <w:pPr>
              <w:pStyle w:val="WTDBMultipleChoice"/>
              <w:spacing w:line="400" w:lineRule="exact"/>
            </w:pPr>
            <w:r>
              <w:t>Kettenantrieb</w:t>
            </w:r>
          </w:p>
          <w:p w14:paraId="04D11237" w14:textId="77777777" w:rsidR="00895301" w:rsidRDefault="00895301" w:rsidP="00895301">
            <w:pPr>
              <w:pStyle w:val="WTDBMultipleChoice"/>
              <w:spacing w:line="400" w:lineRule="exact"/>
            </w:pPr>
            <w:r>
              <w:t>Otto Lilienthal</w:t>
            </w:r>
          </w:p>
          <w:p w14:paraId="63B4790F" w14:textId="77777777" w:rsidR="00895301" w:rsidRDefault="00895301" w:rsidP="00895301">
            <w:pPr>
              <w:pStyle w:val="WTDBMultipleChoice"/>
              <w:spacing w:line="400" w:lineRule="exact"/>
            </w:pPr>
            <w:r>
              <w:t>Nylon</w:t>
            </w:r>
          </w:p>
          <w:p w14:paraId="1D950D51" w14:textId="77777777" w:rsidR="00895301" w:rsidRDefault="00895301" w:rsidP="00895301">
            <w:pPr>
              <w:pStyle w:val="WTDBMultipleChoice"/>
              <w:spacing w:line="400" w:lineRule="exact"/>
            </w:pPr>
            <w:r>
              <w:t>kleine Haken</w:t>
            </w:r>
          </w:p>
          <w:p w14:paraId="7A2CA03C" w14:textId="77777777" w:rsidR="00895301" w:rsidRDefault="00895301" w:rsidP="00895301">
            <w:pPr>
              <w:pStyle w:val="WTDBMultipleChoice"/>
              <w:spacing w:line="400" w:lineRule="exact"/>
            </w:pPr>
            <w:r>
              <w:t>Pedale</w:t>
            </w:r>
          </w:p>
          <w:p w14:paraId="1D0C0666" w14:textId="77777777" w:rsidR="00895301" w:rsidRDefault="00895301" w:rsidP="00895301">
            <w:pPr>
              <w:pStyle w:val="WTDBMultipleChoice"/>
              <w:spacing w:line="400" w:lineRule="exact"/>
            </w:pPr>
            <w:r>
              <w:t>John Boyd Dunlop</w:t>
            </w:r>
          </w:p>
          <w:p w14:paraId="715E4068" w14:textId="77777777" w:rsidR="00C13B6A" w:rsidRPr="003A2879" w:rsidRDefault="00895301" w:rsidP="00895301">
            <w:pPr>
              <w:pStyle w:val="WTDBMultipleChoice"/>
              <w:spacing w:line="400" w:lineRule="exact"/>
            </w:pPr>
            <w:r>
              <w:t>Gustav Weißkopf</w:t>
            </w:r>
          </w:p>
        </w:tc>
      </w:tr>
      <w:tr w:rsidR="00895301" w14:paraId="707765EB" w14:textId="77777777" w:rsidTr="00BB32FB">
        <w:trPr>
          <w:trHeight w:val="510"/>
        </w:trPr>
        <w:tc>
          <w:tcPr>
            <w:tcW w:w="2541" w:type="dxa"/>
            <w:tcMar>
              <w:bottom w:w="57" w:type="dxa"/>
            </w:tcMar>
            <w:vAlign w:val="bottom"/>
          </w:tcPr>
          <w:p w14:paraId="09F321E2" w14:textId="77777777" w:rsidR="00895301" w:rsidRPr="00EE5381" w:rsidRDefault="00895301" w:rsidP="00895301">
            <w:pPr>
              <w:pStyle w:val="WTDBAufzhlungMCSpalte1"/>
              <w:numPr>
                <w:ilvl w:val="0"/>
                <w:numId w:val="0"/>
              </w:numPr>
            </w:pPr>
          </w:p>
        </w:tc>
        <w:tc>
          <w:tcPr>
            <w:tcW w:w="1480" w:type="dxa"/>
            <w:gridSpan w:val="2"/>
            <w:vAlign w:val="bottom"/>
          </w:tcPr>
          <w:p w14:paraId="4F678B34" w14:textId="77777777" w:rsidR="00895301" w:rsidRPr="00895301" w:rsidRDefault="00895301" w:rsidP="00895301">
            <w:pPr>
              <w:jc w:val="center"/>
            </w:pPr>
            <w:r>
              <w:t>400</w:t>
            </w:r>
            <w:r w:rsidRPr="00895301">
              <w:t xml:space="preserve"> Jahre</w:t>
            </w:r>
            <w:r w:rsidRPr="003A2879">
              <w:rPr>
                <w:noProof/>
              </w:rPr>
              <w:drawing>
                <wp:anchor distT="0" distB="0" distL="114300" distR="114300" simplePos="0" relativeHeight="253463552" behindDoc="0" locked="1" layoutInCell="1" allowOverlap="1" wp14:anchorId="2F7DD448" wp14:editId="2FEA2BC8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-166370</wp:posOffset>
                  </wp:positionV>
                  <wp:extent cx="173355" cy="173355"/>
                  <wp:effectExtent l="0" t="0" r="4445" b="4445"/>
                  <wp:wrapNone/>
                  <wp:docPr id="1305232113" name="Grafik 1305232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0" w:type="dxa"/>
            <w:gridSpan w:val="2"/>
            <w:vAlign w:val="bottom"/>
          </w:tcPr>
          <w:p w14:paraId="52543B42" w14:textId="77777777" w:rsidR="00895301" w:rsidRPr="00895301" w:rsidRDefault="00895301" w:rsidP="00895301">
            <w:pPr>
              <w:jc w:val="center"/>
            </w:pPr>
            <w:r>
              <w:t>70 Jahre</w:t>
            </w:r>
            <w:r w:rsidRPr="003A2879">
              <w:rPr>
                <w:noProof/>
              </w:rPr>
              <w:drawing>
                <wp:anchor distT="0" distB="0" distL="114300" distR="114300" simplePos="0" relativeHeight="253465600" behindDoc="0" locked="1" layoutInCell="1" allowOverlap="1" wp14:anchorId="4CE842C1" wp14:editId="459E5612">
                  <wp:simplePos x="0" y="0"/>
                  <wp:positionH relativeFrom="column">
                    <wp:posOffset>740410</wp:posOffset>
                  </wp:positionH>
                  <wp:positionV relativeFrom="paragraph">
                    <wp:posOffset>-171450</wp:posOffset>
                  </wp:positionV>
                  <wp:extent cx="173355" cy="173355"/>
                  <wp:effectExtent l="0" t="0" r="4445" b="4445"/>
                  <wp:wrapNone/>
                  <wp:docPr id="927363539" name="Grafik 927363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0" w:type="dxa"/>
            <w:gridSpan w:val="2"/>
            <w:vAlign w:val="bottom"/>
          </w:tcPr>
          <w:p w14:paraId="04722600" w14:textId="77777777" w:rsidR="00895301" w:rsidRPr="00895301" w:rsidRDefault="00895301" w:rsidP="00895301">
            <w:pPr>
              <w:jc w:val="center"/>
            </w:pPr>
            <w:r w:rsidRPr="00895301">
              <w:t xml:space="preserve">14 </w:t>
            </w:r>
            <w:r>
              <w:t>J</w:t>
            </w:r>
            <w:r w:rsidRPr="00895301">
              <w:t>ahre</w:t>
            </w:r>
            <w:r w:rsidRPr="003A2879">
              <w:rPr>
                <w:noProof/>
              </w:rPr>
              <w:drawing>
                <wp:anchor distT="0" distB="0" distL="114300" distR="114300" simplePos="0" relativeHeight="253467648" behindDoc="0" locked="1" layoutInCell="1" allowOverlap="1" wp14:anchorId="2C6E14DB" wp14:editId="6658D624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-173355</wp:posOffset>
                  </wp:positionV>
                  <wp:extent cx="173355" cy="173355"/>
                  <wp:effectExtent l="0" t="0" r="4445" b="4445"/>
                  <wp:wrapNone/>
                  <wp:docPr id="1035438528" name="Grafik 1035438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492713" name="Grafik 1515492713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4" w:type="dxa"/>
            <w:vAlign w:val="bottom"/>
          </w:tcPr>
          <w:p w14:paraId="2A288B5E" w14:textId="77777777" w:rsidR="00895301" w:rsidRPr="00EE5381" w:rsidRDefault="00895301" w:rsidP="00895301">
            <w:pPr>
              <w:pStyle w:val="WTDBAufzhlungMCSpalte1"/>
              <w:numPr>
                <w:ilvl w:val="0"/>
                <w:numId w:val="0"/>
              </w:numPr>
            </w:pPr>
          </w:p>
        </w:tc>
      </w:tr>
      <w:tr w:rsidR="00895301" w14:paraId="295C31C1" w14:textId="77777777" w:rsidTr="00BB32FB">
        <w:trPr>
          <w:trHeight w:val="1650"/>
        </w:trPr>
        <w:tc>
          <w:tcPr>
            <w:tcW w:w="4385" w:type="dxa"/>
            <w:gridSpan w:val="4"/>
          </w:tcPr>
          <w:p w14:paraId="2F8DE13B" w14:textId="77777777" w:rsidR="00895301" w:rsidRPr="00C13B6A" w:rsidRDefault="00BB32FB" w:rsidP="00895301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484032" behindDoc="0" locked="0" layoutInCell="1" allowOverlap="1" wp14:anchorId="543E430E" wp14:editId="67D3951D">
                      <wp:simplePos x="0" y="0"/>
                      <wp:positionH relativeFrom="column">
                        <wp:posOffset>2278119</wp:posOffset>
                      </wp:positionH>
                      <wp:positionV relativeFrom="paragraph">
                        <wp:posOffset>53265</wp:posOffset>
                      </wp:positionV>
                      <wp:extent cx="4113678" cy="2929629"/>
                      <wp:effectExtent l="0" t="0" r="1270" b="4445"/>
                      <wp:wrapNone/>
                      <wp:docPr id="1635315975" name="Gruppieren 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3678" cy="2929629"/>
                                <a:chOff x="-274319" y="0"/>
                                <a:chExt cx="4113678" cy="292962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4889226" name="Grafik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96DAC541-7B7A-43D3-8B79-37D633B846F1}">
                                      <asvg:svgBlip xmlns:asvg="http://schemas.microsoft.com/office/drawing/2016/SVG/main" r:embed="rId9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57" y="0"/>
                                  <a:ext cx="3828602" cy="29296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1714847" name="Grafik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2">
                                  <a:extLs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rcRect l="-10774" t="-5964" r="-10774" b="-5964"/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-274319" y="1355464"/>
                                  <a:ext cx="481330" cy="443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31F25E" id="Gruppieren 66" o:spid="_x0000_s1026" style="position:absolute;margin-left:179.4pt;margin-top:4.2pt;width:323.9pt;height:230.7pt;z-index:253484032;mso-width-relative:margin;mso-height-relative:margin" coordorigin="-2743" coordsize="41136,2929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">
                      <v:shape id="Grafik 3" o:spid="_x0000_s1027" type="#_x0000_t75" style="position:absolute;left:107;width:38286;height:29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">
                        <v:imagedata r:id="rId96" o:title=""/>
                      </v:shape>
                      <v:shape id="Grafik 3" o:spid="_x0000_s1028" type="#_x0000_t75" style="position:absolute;left:-2743;top:13554;width:4813;height:443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">
                        <v:imagedata r:id="rId97" o:title="" croptop="-3909f" cropbottom="-3909f" cropleft="-7061f" cropright="-7061f"/>
                      </v:shape>
                    </v:group>
                  </w:pict>
                </mc:Fallback>
              </mc:AlternateContent>
            </w:r>
          </w:p>
          <w:p w14:paraId="71066DD2" w14:textId="77777777" w:rsidR="00895301" w:rsidRDefault="00895301" w:rsidP="00895301">
            <w:pPr>
              <w:pStyle w:val="WTDBHeadline21pt"/>
            </w:pPr>
            <w:r>
              <w:t>Erfinden ist</w:t>
            </w:r>
            <w:r w:rsidR="00BB32FB">
              <w:br/>
            </w:r>
            <w:r>
              <w:t>Geduldsache</w:t>
            </w:r>
          </w:p>
          <w:p w14:paraId="1EB005E1" w14:textId="77777777" w:rsidR="00895301" w:rsidRPr="00895301" w:rsidRDefault="00895301" w:rsidP="00895301">
            <w:pPr>
              <w:pStyle w:val="WTDBAufgabe8"/>
            </w:pPr>
            <w:r w:rsidRPr="00895301">
              <w:t xml:space="preserve">Stelle den Prozess des Erfindens </w:t>
            </w:r>
            <w:r w:rsidR="00BB32FB">
              <w:br/>
            </w:r>
            <w:r w:rsidRPr="00895301">
              <w:t xml:space="preserve">in einem Schaubild dar. Du kannst </w:t>
            </w:r>
            <w:r w:rsidR="00BB32FB">
              <w:br/>
            </w:r>
            <w:r w:rsidRPr="00895301">
              <w:t xml:space="preserve">zum Beispiel Pfeile oder Symbole </w:t>
            </w:r>
            <w:r w:rsidR="00BB32FB">
              <w:br/>
            </w:r>
            <w:r w:rsidRPr="00895301">
              <w:t>verwenden.</w:t>
            </w:r>
          </w:p>
        </w:tc>
        <w:tc>
          <w:tcPr>
            <w:tcW w:w="5670" w:type="dxa"/>
            <w:gridSpan w:val="4"/>
          </w:tcPr>
          <w:p w14:paraId="61DE547D" w14:textId="77777777" w:rsidR="00895301" w:rsidRPr="00895301" w:rsidRDefault="00895301" w:rsidP="00895301">
            <w:pPr>
              <w:pStyle w:val="WTDB2024Aufgabenstellung"/>
            </w:pPr>
          </w:p>
        </w:tc>
      </w:tr>
      <w:tr w:rsidR="00895301" w14:paraId="1EEE2C28" w14:textId="77777777" w:rsidTr="00BB32FB">
        <w:trPr>
          <w:trHeight w:val="2167"/>
        </w:trPr>
        <w:tc>
          <w:tcPr>
            <w:tcW w:w="4385" w:type="dxa"/>
            <w:gridSpan w:val="4"/>
            <w:vAlign w:val="bottom"/>
          </w:tcPr>
          <w:p w14:paraId="50ED73A2" w14:textId="77777777" w:rsidR="00895301" w:rsidRPr="00895301" w:rsidRDefault="00895301" w:rsidP="00895301">
            <w:pPr>
              <w:pStyle w:val="WTDBHeadline21pt"/>
            </w:pPr>
            <w:r>
              <w:br/>
              <w:t>Erfinden ist</w:t>
            </w:r>
            <w:r w:rsidR="00BB32FB">
              <w:br/>
            </w:r>
            <w:r>
              <w:t>Teamsache</w:t>
            </w:r>
          </w:p>
        </w:tc>
        <w:tc>
          <w:tcPr>
            <w:tcW w:w="5670" w:type="dxa"/>
            <w:gridSpan w:val="4"/>
            <w:tcMar>
              <w:bottom w:w="57" w:type="dxa"/>
            </w:tcMar>
            <w:vAlign w:val="bottom"/>
          </w:tcPr>
          <w:p w14:paraId="4079E25F" w14:textId="77777777" w:rsidR="00895301" w:rsidRDefault="00895301" w:rsidP="00C13B6A">
            <w:pPr>
              <w:pStyle w:val="WTDBMultipleChoice"/>
            </w:pPr>
          </w:p>
        </w:tc>
      </w:tr>
      <w:tr w:rsidR="003A2879" w14:paraId="2E49CBAA" w14:textId="77777777" w:rsidTr="00BB32FB">
        <w:trPr>
          <w:trHeight w:val="284"/>
        </w:trPr>
        <w:tc>
          <w:tcPr>
            <w:tcW w:w="10055" w:type="dxa"/>
            <w:gridSpan w:val="8"/>
            <w:tcMar>
              <w:bottom w:w="57" w:type="dxa"/>
            </w:tcMar>
          </w:tcPr>
          <w:p w14:paraId="3220C59C" w14:textId="77777777" w:rsidR="003A2879" w:rsidRPr="003A2879" w:rsidRDefault="00895301" w:rsidP="00B047DF">
            <w:pPr>
              <w:pStyle w:val="WTDB2024Aufgabenstellung"/>
            </w:pPr>
            <w:r w:rsidRPr="00895301">
              <w:t>Notiere vier Gründe, warum oft mehrere Menschen zusammen an einer Erfindung arbeiten.</w:t>
            </w:r>
            <w:r w:rsidR="00B047DF">
              <w:drawing>
                <wp:anchor distT="0" distB="0" distL="114300" distR="114300" simplePos="0" relativeHeight="253035520" behindDoc="0" locked="1" layoutInCell="1" allowOverlap="1" wp14:anchorId="601B4706" wp14:editId="0EB16B34">
                  <wp:simplePos x="0" y="0"/>
                  <wp:positionH relativeFrom="column">
                    <wp:posOffset>6070600</wp:posOffset>
                  </wp:positionH>
                  <wp:positionV relativeFrom="paragraph">
                    <wp:posOffset>-100965</wp:posOffset>
                  </wp:positionV>
                  <wp:extent cx="448945" cy="443230"/>
                  <wp:effectExtent l="0" t="0" r="0" b="1270"/>
                  <wp:wrapNone/>
                  <wp:docPr id="1393393919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393919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6685" t="-5964" r="-6685" b="-5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95301" w14:paraId="0FFDD6D7" w14:textId="77777777" w:rsidTr="00BB32FB">
        <w:trPr>
          <w:trHeight w:val="872"/>
        </w:trPr>
        <w:tc>
          <w:tcPr>
            <w:tcW w:w="10055" w:type="dxa"/>
            <w:gridSpan w:val="8"/>
          </w:tcPr>
          <w:p w14:paraId="6016F200" w14:textId="77777777" w:rsidR="00895301" w:rsidRPr="00547D14" w:rsidRDefault="00895301" w:rsidP="00547D14">
            <w:pPr>
              <w:pStyle w:val="WTDBAufzhlung1"/>
              <w:numPr>
                <w:ilvl w:val="0"/>
                <w:numId w:val="49"/>
              </w:numPr>
              <w:rPr>
                <w:rStyle w:val="WTDBSchreiblinie"/>
              </w:rPr>
            </w:pPr>
            <w:r w:rsidRPr="00547D14">
              <w:rPr>
                <w:rStyle w:val="WTDBSchreiblinie"/>
              </w:rPr>
              <w:t>__________________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__</w:t>
            </w:r>
            <w:r>
              <w:rPr>
                <w:rStyle w:val="WTDBSchreiblinie"/>
              </w:rPr>
              <w:t>______________________________________</w:t>
            </w:r>
            <w:r w:rsidRPr="00547D14">
              <w:rPr>
                <w:rStyle w:val="WTDBSchreiblinie"/>
              </w:rPr>
              <w:t>_</w:t>
            </w:r>
            <w:r>
              <w:rPr>
                <w:rStyle w:val="WTDBSchreiblinie"/>
              </w:rPr>
              <w:t>_________</w:t>
            </w:r>
            <w:r w:rsidRPr="00547D14">
              <w:rPr>
                <w:rStyle w:val="WTDBSchreiblinie"/>
              </w:rPr>
              <w:t>_</w:t>
            </w:r>
          </w:p>
          <w:p w14:paraId="6B4EE182" w14:textId="77777777" w:rsidR="00895301" w:rsidRPr="00547D14" w:rsidRDefault="00895301" w:rsidP="00895301">
            <w:pPr>
              <w:pStyle w:val="WTDBAufzhlung1"/>
              <w:numPr>
                <w:ilvl w:val="0"/>
                <w:numId w:val="49"/>
              </w:numPr>
              <w:rPr>
                <w:rStyle w:val="WTDBSchreiblinie"/>
              </w:rPr>
            </w:pPr>
            <w:r w:rsidRPr="00547D14">
              <w:rPr>
                <w:rStyle w:val="WTDBSchreiblinie"/>
              </w:rPr>
              <w:t>__________________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__</w:t>
            </w:r>
            <w:r>
              <w:rPr>
                <w:rStyle w:val="WTDBSchreiblinie"/>
              </w:rPr>
              <w:t>______________________________________________</w:t>
            </w:r>
            <w:r w:rsidRPr="00547D14">
              <w:rPr>
                <w:rStyle w:val="WTDBSchreiblinie"/>
              </w:rPr>
              <w:t>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</w:t>
            </w:r>
          </w:p>
          <w:p w14:paraId="4C2E2D90" w14:textId="77777777" w:rsidR="00895301" w:rsidRPr="00547D14" w:rsidRDefault="00895301" w:rsidP="00895301">
            <w:pPr>
              <w:pStyle w:val="WTDBAufzhlung1"/>
              <w:numPr>
                <w:ilvl w:val="0"/>
                <w:numId w:val="49"/>
              </w:numPr>
              <w:rPr>
                <w:rStyle w:val="WTDBSchreiblinie"/>
              </w:rPr>
            </w:pPr>
            <w:r w:rsidRPr="00547D14">
              <w:rPr>
                <w:rStyle w:val="WTDBSchreiblinie"/>
              </w:rPr>
              <w:t>__________________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__</w:t>
            </w:r>
            <w:r>
              <w:rPr>
                <w:rStyle w:val="WTDBSchreiblinie"/>
              </w:rPr>
              <w:t>______________________________________________</w:t>
            </w:r>
            <w:r w:rsidRPr="00547D14">
              <w:rPr>
                <w:rStyle w:val="WTDBSchreiblinie"/>
              </w:rPr>
              <w:t>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</w:t>
            </w:r>
          </w:p>
          <w:p w14:paraId="2296D889" w14:textId="77777777" w:rsidR="00895301" w:rsidRPr="00B047DF" w:rsidRDefault="00895301" w:rsidP="00BB32FB">
            <w:pPr>
              <w:pStyle w:val="WTDBAufzhlung1"/>
              <w:numPr>
                <w:ilvl w:val="0"/>
                <w:numId w:val="49"/>
              </w:numPr>
              <w:rPr>
                <w:rStyle w:val="WTDBSchreiblinie"/>
              </w:rPr>
            </w:pPr>
            <w:r w:rsidRPr="00547D14">
              <w:rPr>
                <w:rStyle w:val="WTDBSchreiblinie"/>
              </w:rPr>
              <w:t>__________________</w:t>
            </w:r>
            <w:r>
              <w:rPr>
                <w:rStyle w:val="WTDBSchreiblinie"/>
              </w:rPr>
              <w:t>_</w:t>
            </w:r>
            <w:r w:rsidRPr="00547D14">
              <w:rPr>
                <w:rStyle w:val="WTDBSchreiblinie"/>
              </w:rPr>
              <w:t>__</w:t>
            </w:r>
            <w:r>
              <w:rPr>
                <w:rStyle w:val="WTDBSchreiblinie"/>
              </w:rPr>
              <w:t>___________________________________________</w:t>
            </w:r>
            <w:r w:rsidRPr="00B047DF">
              <w:rPr>
                <w:rStyle w:val="WTDBSchreiblinie"/>
              </w:rPr>
              <w:t>____</w:t>
            </w:r>
            <w:r w:rsidR="00BB32FB">
              <w:rPr>
                <w:rStyle w:val="WTDBSchreiblinie"/>
              </w:rPr>
              <w:t>__</w:t>
            </w:r>
          </w:p>
        </w:tc>
      </w:tr>
    </w:tbl>
    <w:p w14:paraId="1827AC22" w14:textId="77777777" w:rsidR="00BB32FB" w:rsidRDefault="00BB32FB" w:rsidP="00BB32FB">
      <w:pPr>
        <w:pStyle w:val="WTDBArbeitsblatt11pt"/>
      </w:pPr>
      <w:r w:rsidRPr="00BB32FB">
        <w:lastRenderedPageBreak/>
        <w:drawing>
          <wp:anchor distT="0" distB="0" distL="114300" distR="114300" simplePos="0" relativeHeight="253506560" behindDoc="0" locked="0" layoutInCell="1" allowOverlap="1" wp14:anchorId="3977C786" wp14:editId="0515DAF6">
            <wp:simplePos x="0" y="0"/>
            <wp:positionH relativeFrom="column">
              <wp:posOffset>-296881</wp:posOffset>
            </wp:positionH>
            <wp:positionV relativeFrom="paragraph">
              <wp:posOffset>-878840</wp:posOffset>
            </wp:positionV>
            <wp:extent cx="2908293" cy="600124"/>
            <wp:effectExtent l="0" t="0" r="0" b="0"/>
            <wp:wrapNone/>
            <wp:docPr id="836677095" name="Grafik 836677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677095" name="Grafik 836677095"/>
                    <pic:cNvPicPr/>
                  </pic:nvPicPr>
                  <pic:blipFill>
                    <a:blip r:embed="rId74">
                      <a:extLst>
                        <a:ext uri="{96DAC541-7B7A-43D3-8B79-37D633B846F1}">
                          <asvg:svgBlip xmlns:asvg="http://schemas.microsoft.com/office/drawing/2016/SVG/main" r:embed="rId7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93" cy="60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Arbeitsblatt 8: „Der fliegende Klassenscooter“</w:t>
      </w:r>
    </w:p>
    <w:p w14:paraId="45034667" w14:textId="77777777" w:rsidR="00BB32FB" w:rsidRDefault="00BB32FB" w:rsidP="00BB32FB">
      <w:pPr>
        <w:pStyle w:val="WTDBArbeitsblatt11pt"/>
      </w:pPr>
      <w:r>
        <mc:AlternateContent>
          <mc:Choice Requires="wpg">
            <w:drawing>
              <wp:anchor distT="0" distB="0" distL="114300" distR="114300" simplePos="0" relativeHeight="253488128" behindDoc="0" locked="0" layoutInCell="1" allowOverlap="1" wp14:anchorId="63505B54" wp14:editId="67C9C34A">
                <wp:simplePos x="0" y="0"/>
                <wp:positionH relativeFrom="column">
                  <wp:posOffset>4698365</wp:posOffset>
                </wp:positionH>
                <wp:positionV relativeFrom="paragraph">
                  <wp:posOffset>156810</wp:posOffset>
                </wp:positionV>
                <wp:extent cx="1163955" cy="775970"/>
                <wp:effectExtent l="0" t="0" r="4445" b="0"/>
                <wp:wrapNone/>
                <wp:docPr id="1310207161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3955" cy="775970"/>
                          <a:chOff x="-131995" y="-134593"/>
                          <a:chExt cx="1164210" cy="776572"/>
                        </a:xfrm>
                      </wpg:grpSpPr>
                      <pic:pic xmlns:pic="http://schemas.openxmlformats.org/drawingml/2006/picture">
                        <pic:nvPicPr>
                          <pic:cNvPr id="983780012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98">
                            <a:extLst>
                              <a:ext uri="{96DAC541-7B7A-43D3-8B79-37D633B846F1}">
                                <asvg:svgBlip xmlns:asvg="http://schemas.microsoft.com/office/drawing/2016/SVG/main" r:embed="rId99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-131995" y="-134593"/>
                            <a:ext cx="1164210" cy="776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3308928" name="Textfeld 663308928"/>
                        <wps:cNvSpPr txBox="1"/>
                        <wps:spPr>
                          <a:xfrm>
                            <a:off x="0" y="1"/>
                            <a:ext cx="921774" cy="4636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247752" w14:textId="77777777" w:rsidR="00BB32FB" w:rsidRPr="00547D14" w:rsidRDefault="00BB32FB" w:rsidP="00BB32FB">
                              <w:pPr>
                                <w:pStyle w:val="WTDBDauerMinuten"/>
                                <w:rPr>
                                  <w:color w:val="000000" w:themeColor="text1"/>
                                </w:rPr>
                              </w:pPr>
                              <w:r w:rsidRPr="00547D14">
                                <w:rPr>
                                  <w:color w:val="000000" w:themeColor="text1"/>
                                </w:rPr>
                                <w:t xml:space="preserve">ca.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20</w:t>
                              </w:r>
                              <w:r w:rsidRPr="00547D14">
                                <w:rPr>
                                  <w:color w:val="000000" w:themeColor="text1"/>
                                </w:rPr>
                                <w:t xml:space="preserve"> Min.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505B54" id="Gruppieren 2" o:spid="_x0000_s1105" style="position:absolute;margin-left:369.95pt;margin-top:12.35pt;width:91.65pt;height:61.1pt;z-index:253488128;mso-width-relative:margin;mso-height-relative:margin" coordorigin="-1319,-1345" coordsize="11642,776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">
                <v:shape id="Grafik 1" o:spid="_x0000_s1106" type="#_x0000_t75" style="position:absolute;left:-1319;top:-1345;width:11641;height:7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">
                  <v:imagedata r:id="rId100" o:title=""/>
                </v:shape>
                <v:shape id="Textfeld 663308928" o:spid="_x0000_s1107" type="#_x0000_t202" style="position:absolute;width:9217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" filled="f" stroked="f" strokeweight=".5pt">
                  <v:textbox>
                    <w:txbxContent>
                      <w:p w14:paraId="54247752" w14:textId="77777777" w:rsidR="00BB32FB" w:rsidRPr="00547D14" w:rsidRDefault="00BB32FB" w:rsidP="00BB32FB">
                        <w:pPr>
                          <w:pStyle w:val="WTDBDauerMinuten"/>
                          <w:rPr>
                            <w:color w:val="000000" w:themeColor="text1"/>
                          </w:rPr>
                        </w:pPr>
                        <w:r w:rsidRPr="00547D14">
                          <w:rPr>
                            <w:color w:val="000000" w:themeColor="text1"/>
                          </w:rPr>
                          <w:t xml:space="preserve">ca. </w:t>
                        </w:r>
                        <w:r>
                          <w:rPr>
                            <w:color w:val="000000" w:themeColor="text1"/>
                          </w:rPr>
                          <w:t>20</w:t>
                        </w:r>
                        <w:r w:rsidRPr="00547D14">
                          <w:rPr>
                            <w:color w:val="000000" w:themeColor="text1"/>
                          </w:rPr>
                          <w:t xml:space="preserve"> Min.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in zwei Unterrichtsstunden</w:t>
      </w:r>
    </w:p>
    <w:p w14:paraId="29B0C425" w14:textId="77777777" w:rsidR="00BB32FB" w:rsidRDefault="00BB32FB" w:rsidP="00BB32FB">
      <w:pPr>
        <w:pStyle w:val="WTDBHeadline21pt"/>
        <w:rPr>
          <w:noProof/>
        </w:rPr>
      </w:pPr>
      <w:r>
        <w:rPr>
          <w:noProof/>
        </w:rPr>
        <w:drawing>
          <wp:anchor distT="0" distB="0" distL="114300" distR="114300" simplePos="0" relativeHeight="251924478" behindDoc="0" locked="1" layoutInCell="1" allowOverlap="1" wp14:anchorId="65115297" wp14:editId="14612B4D">
            <wp:simplePos x="0" y="0"/>
            <wp:positionH relativeFrom="column">
              <wp:posOffset>4064635</wp:posOffset>
            </wp:positionH>
            <wp:positionV relativeFrom="paragraph">
              <wp:posOffset>-751205</wp:posOffset>
            </wp:positionV>
            <wp:extent cx="1179195" cy="871220"/>
            <wp:effectExtent l="0" t="0" r="1905" b="5080"/>
            <wp:wrapNone/>
            <wp:docPr id="426200506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200506" name="Grafik 3"/>
                    <pic:cNvPicPr/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7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Einstein – ein besonderer Hund!</w:t>
      </w:r>
    </w:p>
    <w:p w14:paraId="7D619A67" w14:textId="77777777" w:rsidR="00BB32FB" w:rsidRDefault="00BB32FB" w:rsidP="00BB32FB">
      <w:pPr>
        <w:pStyle w:val="WTDB2024Aufgabenstellung"/>
      </w:pPr>
      <w:r>
        <w:t>Auf dem Weg zur Schule taucht plötzlich der Hund Einstein auf.</w:t>
      </w:r>
    </w:p>
    <w:p w14:paraId="246D4EE4" w14:textId="77777777" w:rsidR="00311072" w:rsidRPr="00311072" w:rsidRDefault="00BB32FB" w:rsidP="00BB32FB">
      <w:pPr>
        <w:pStyle w:val="WTDB2024Aufgabenstellung"/>
      </w:pPr>
      <w:r>
        <w:t>Was erlebt er alles zusammen mit Lisa, Orhan und Dennis? Fülle die Tabelle aus.</w:t>
      </w:r>
    </w:p>
    <w:tbl>
      <w:tblPr>
        <w:tblStyle w:val="Tabellenraster"/>
        <w:tblW w:w="87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410"/>
        <w:gridCol w:w="6379"/>
      </w:tblGrid>
      <w:tr w:rsidR="00311072" w:rsidRPr="00AA6AE8" w14:paraId="206172E8" w14:textId="77777777" w:rsidTr="00BB32FB">
        <w:trPr>
          <w:trHeight w:hRule="exact" w:val="113"/>
        </w:trPr>
        <w:tc>
          <w:tcPr>
            <w:tcW w:w="2410" w:type="dxa"/>
            <w:tcBorders>
              <w:top w:val="nil"/>
              <w:left w:val="nil"/>
              <w:bottom w:val="single" w:sz="12" w:space="0" w:color="00E0FF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107842D8" w14:textId="77777777" w:rsidR="00311072" w:rsidRPr="00AA6AE8" w:rsidRDefault="00311072" w:rsidP="00311072">
            <w:pPr>
              <w:pStyle w:val="WTDBInfo6pt"/>
            </w:pPr>
          </w:p>
        </w:tc>
        <w:tc>
          <w:tcPr>
            <w:tcW w:w="6379" w:type="dxa"/>
            <w:tcBorders>
              <w:top w:val="nil"/>
              <w:left w:val="nil"/>
              <w:bottom w:val="single" w:sz="12" w:space="0" w:color="00E0FF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70A90CEA" w14:textId="77777777" w:rsidR="00311072" w:rsidRPr="00AA6AE8" w:rsidRDefault="00311072" w:rsidP="00311072">
            <w:pPr>
              <w:pStyle w:val="WTDBInfo6pt"/>
            </w:pPr>
          </w:p>
        </w:tc>
      </w:tr>
      <w:tr w:rsidR="00AA6AE8" w:rsidRPr="00AA6AE8" w14:paraId="09D6C6F6" w14:textId="77777777" w:rsidTr="00BB32FB">
        <w:trPr>
          <w:trHeight w:val="510"/>
        </w:trPr>
        <w:tc>
          <w:tcPr>
            <w:tcW w:w="2410" w:type="dxa"/>
            <w:tcBorders>
              <w:top w:val="single" w:sz="12" w:space="0" w:color="00E0FF"/>
              <w:left w:val="single" w:sz="12" w:space="0" w:color="00E0FF"/>
              <w:bottom w:val="single" w:sz="8" w:space="0" w:color="00E0FF"/>
              <w:right w:val="single" w:sz="12" w:space="0" w:color="FFFFFF" w:themeColor="background1"/>
            </w:tcBorders>
            <w:shd w:val="clear" w:color="auto" w:fill="00E0FF"/>
            <w:tcMar>
              <w:top w:w="0" w:type="dxa"/>
            </w:tcMar>
            <w:vAlign w:val="center"/>
          </w:tcPr>
          <w:p w14:paraId="5581F889" w14:textId="77777777" w:rsidR="00AA6AE8" w:rsidRPr="00AA6AE8" w:rsidRDefault="00BB32FB" w:rsidP="00BB32FB">
            <w:pPr>
              <w:pStyle w:val="WTDBWortboxtext"/>
              <w:jc w:val="left"/>
            </w:pPr>
            <w:r w:rsidRPr="00BB32FB">
              <w:rPr>
                <w:color w:val="FFFFFF" w:themeColor="background1"/>
              </w:rPr>
              <w:t>Ort</w:t>
            </w:r>
          </w:p>
        </w:tc>
        <w:tc>
          <w:tcPr>
            <w:tcW w:w="6379" w:type="dxa"/>
            <w:tcBorders>
              <w:top w:val="single" w:sz="12" w:space="0" w:color="00E0FF"/>
              <w:left w:val="single" w:sz="12" w:space="0" w:color="FFFFFF" w:themeColor="background1"/>
              <w:bottom w:val="single" w:sz="8" w:space="0" w:color="00E0FF"/>
              <w:right w:val="single" w:sz="12" w:space="0" w:color="00E0FF"/>
            </w:tcBorders>
            <w:shd w:val="clear" w:color="auto" w:fill="00E0FF"/>
            <w:tcMar>
              <w:top w:w="0" w:type="dxa"/>
            </w:tcMar>
            <w:vAlign w:val="center"/>
          </w:tcPr>
          <w:p w14:paraId="762879D5" w14:textId="77777777" w:rsidR="00AA6AE8" w:rsidRPr="00BB32FB" w:rsidRDefault="00BB32FB" w:rsidP="00BB32FB">
            <w:pPr>
              <w:pStyle w:val="WTDBWortboxtext"/>
              <w:jc w:val="left"/>
            </w:pPr>
            <w:r>
              <w:rPr>
                <w:color w:val="FFFFFF" w:themeColor="background1"/>
              </w:rPr>
              <w:t>Was passiert?</w:t>
            </w:r>
          </w:p>
        </w:tc>
      </w:tr>
      <w:tr w:rsidR="00AA6AE8" w:rsidRPr="00AA6AE8" w14:paraId="03F64B0F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0F9B721C" w14:textId="77777777" w:rsidR="00AA6AE8" w:rsidRPr="00AA6AE8" w:rsidRDefault="00BB32FB" w:rsidP="00AA6AE8">
            <w:pPr>
              <w:pStyle w:val="WTDBTabellenfrage"/>
            </w:pPr>
            <w:r>
              <w:t>Schulweg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59754C20" w14:textId="77777777" w:rsidR="00AA6AE8" w:rsidRPr="00AA6AE8" w:rsidRDefault="00BB32FB" w:rsidP="00AA6AE8">
            <w:r>
              <w:rPr>
                <w:noProof/>
              </w:rPr>
              <w:drawing>
                <wp:anchor distT="0" distB="0" distL="114300" distR="114300" simplePos="0" relativeHeight="253490176" behindDoc="0" locked="1" layoutInCell="1" allowOverlap="1" wp14:anchorId="3E511FF2" wp14:editId="4255D1B0">
                  <wp:simplePos x="0" y="0"/>
                  <wp:positionH relativeFrom="column">
                    <wp:posOffset>3710940</wp:posOffset>
                  </wp:positionH>
                  <wp:positionV relativeFrom="paragraph">
                    <wp:posOffset>144145</wp:posOffset>
                  </wp:positionV>
                  <wp:extent cx="448945" cy="443230"/>
                  <wp:effectExtent l="0" t="0" r="0" b="1270"/>
                  <wp:wrapNone/>
                  <wp:docPr id="1567677912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393919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6685" t="-5964" r="-6685" b="-5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6AE8" w:rsidRPr="00AA6AE8" w14:paraId="7C5E94E0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1AAA335A" w14:textId="77777777" w:rsidR="00AA6AE8" w:rsidRPr="00AA6AE8" w:rsidRDefault="00BB32FB" w:rsidP="00AA6AE8">
            <w:pPr>
              <w:pStyle w:val="WTDBTabellenfrage"/>
            </w:pPr>
            <w:r>
              <w:t>Schule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0E80C051" w14:textId="77777777" w:rsidR="00AA6AE8" w:rsidRPr="00AA6AE8" w:rsidRDefault="00AA6AE8" w:rsidP="00AA6AE8"/>
        </w:tc>
      </w:tr>
      <w:tr w:rsidR="00AA6AE8" w:rsidRPr="00AA6AE8" w14:paraId="05461083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53825115" w14:textId="77777777" w:rsidR="00AA6AE8" w:rsidRPr="00AA6AE8" w:rsidRDefault="00BB32FB" w:rsidP="00AA6AE8">
            <w:pPr>
              <w:pStyle w:val="WTDBTabellenfrage"/>
            </w:pPr>
            <w:r>
              <w:t>Bei Dennis zu Hause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496D6846" w14:textId="77777777" w:rsidR="00AA6AE8" w:rsidRPr="00AA6AE8" w:rsidRDefault="00AA6AE8" w:rsidP="00AA6AE8"/>
        </w:tc>
      </w:tr>
      <w:tr w:rsidR="00BB32FB" w:rsidRPr="00AA6AE8" w14:paraId="311F0801" w14:textId="77777777" w:rsidTr="00BB32FB">
        <w:trPr>
          <w:trHeight w:val="1418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6BF42537" w14:textId="77777777" w:rsidR="00BB32FB" w:rsidRDefault="00BB32FB" w:rsidP="00AA6AE8">
            <w:pPr>
              <w:pStyle w:val="WTDBTabellenfrage"/>
            </w:pPr>
            <w:r>
              <w:t>Zukunftsmuseum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10448E98" w14:textId="77777777" w:rsidR="00BB32FB" w:rsidRPr="00AA6AE8" w:rsidRDefault="00BB32FB" w:rsidP="00AA6AE8"/>
        </w:tc>
      </w:tr>
      <w:tr w:rsidR="00BB32FB" w:rsidRPr="00AA6AE8" w14:paraId="6406D0A5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0E82DD57" w14:textId="77777777" w:rsidR="00BB32FB" w:rsidRDefault="00BB32FB" w:rsidP="00BB32FB">
            <w:pPr>
              <w:pStyle w:val="WTDBTabellenfrage"/>
            </w:pPr>
            <w:r>
              <w:t>Im Jahr 2176:</w:t>
            </w:r>
          </w:p>
          <w:p w14:paraId="4D721750" w14:textId="77777777" w:rsidR="00BB32FB" w:rsidRDefault="00BB32FB" w:rsidP="00BB32FB">
            <w:pPr>
              <w:pStyle w:val="WTDBTabellenfrage"/>
            </w:pPr>
            <w:r>
              <w:t>Zukunftsmuseum/</w:t>
            </w:r>
          </w:p>
          <w:p w14:paraId="2CF5478F" w14:textId="77777777" w:rsidR="00BB32FB" w:rsidRDefault="00BB32FB" w:rsidP="00BB32FB">
            <w:pPr>
              <w:pStyle w:val="WTDBTabellenfrage"/>
            </w:pPr>
            <w:r>
              <w:t>Parkplatz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58C6F737" w14:textId="77777777" w:rsidR="00BB32FB" w:rsidRPr="00AA6AE8" w:rsidRDefault="00BB32FB" w:rsidP="00AA6AE8"/>
        </w:tc>
      </w:tr>
      <w:tr w:rsidR="00BB32FB" w:rsidRPr="00AA6AE8" w14:paraId="5A7453D2" w14:textId="77777777" w:rsidTr="00BB32FB">
        <w:trPr>
          <w:trHeight w:val="1418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747F37B5" w14:textId="77777777" w:rsidR="00BB32FB" w:rsidRDefault="00BB32FB" w:rsidP="00BB32FB">
            <w:pPr>
              <w:pStyle w:val="WTDBTabellenfrage"/>
            </w:pPr>
            <w:r w:rsidRPr="00BB32FB">
              <w:t>DELIOR</w:t>
            </w:r>
            <w:r w:rsidR="006E4B0B">
              <w:t>-</w:t>
            </w:r>
            <w:r>
              <w:br/>
            </w:r>
            <w:r w:rsidRPr="00BB32FB">
              <w:t>Firmenzentrale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4F891EED" w14:textId="77777777" w:rsidR="00BB32FB" w:rsidRPr="00AA6AE8" w:rsidRDefault="00BB32FB" w:rsidP="00AA6AE8"/>
        </w:tc>
      </w:tr>
      <w:tr w:rsidR="00BB32FB" w:rsidRPr="00AA6AE8" w14:paraId="69887A46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3BC08471" w14:textId="77777777" w:rsidR="00BB32FB" w:rsidRPr="00BB32FB" w:rsidRDefault="00BB32FB" w:rsidP="00BB32FB">
            <w:pPr>
              <w:pStyle w:val="WTDBTabellenfrage"/>
            </w:pPr>
            <w:r>
              <w:t>Zukunftsmuseum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63A5C521" w14:textId="77777777" w:rsidR="00BB32FB" w:rsidRPr="00AA6AE8" w:rsidRDefault="00BB32FB" w:rsidP="00AA6AE8"/>
        </w:tc>
      </w:tr>
      <w:tr w:rsidR="00BB32FB" w:rsidRPr="00AA6AE8" w14:paraId="376C03CB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33C7AFDD" w14:textId="77777777" w:rsidR="00BB32FB" w:rsidRDefault="00BB32FB" w:rsidP="00BB32FB">
            <w:pPr>
              <w:pStyle w:val="WTDBTabellenfrage"/>
            </w:pPr>
            <w:r>
              <w:t>Im Jahr 2026: zu Hause</w:t>
            </w:r>
          </w:p>
          <w:p w14:paraId="0EB2825C" w14:textId="77777777" w:rsidR="00BB32FB" w:rsidRPr="00BB32FB" w:rsidRDefault="00BB32FB" w:rsidP="00BB32FB">
            <w:pPr>
              <w:pStyle w:val="WTDBTabellenfrage"/>
            </w:pPr>
            <w:r>
              <w:t>und in der Schule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713FCB6D" w14:textId="77777777" w:rsidR="00BB32FB" w:rsidRPr="00AA6AE8" w:rsidRDefault="00BB32FB" w:rsidP="00AA6AE8"/>
        </w:tc>
      </w:tr>
      <w:tr w:rsidR="00BB32FB" w:rsidRPr="00AA6AE8" w14:paraId="2FD5AD94" w14:textId="77777777" w:rsidTr="00BB32FB">
        <w:trPr>
          <w:trHeight w:val="1134"/>
        </w:trPr>
        <w:tc>
          <w:tcPr>
            <w:tcW w:w="2410" w:type="dxa"/>
            <w:tcBorders>
              <w:top w:val="single" w:sz="8" w:space="0" w:color="00E0FF"/>
              <w:left w:val="single" w:sz="12" w:space="0" w:color="00E0FF"/>
              <w:bottom w:val="single" w:sz="12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45DA4B80" w14:textId="77777777" w:rsidR="00BB32FB" w:rsidRDefault="00BB32FB" w:rsidP="00BB32FB">
            <w:pPr>
              <w:pStyle w:val="WTDBTabellenfrage"/>
            </w:pPr>
            <w:r>
              <w:t>Zeitmaschine</w:t>
            </w:r>
          </w:p>
        </w:tc>
        <w:tc>
          <w:tcPr>
            <w:tcW w:w="6379" w:type="dxa"/>
            <w:tcBorders>
              <w:top w:val="single" w:sz="8" w:space="0" w:color="00E0FF"/>
              <w:left w:val="single" w:sz="8" w:space="0" w:color="00E0FF"/>
              <w:bottom w:val="single" w:sz="12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628F55A6" w14:textId="77777777" w:rsidR="00BB32FB" w:rsidRPr="00AA6AE8" w:rsidRDefault="00BB32FB" w:rsidP="00AA6AE8"/>
        </w:tc>
      </w:tr>
    </w:tbl>
    <w:p w14:paraId="3370CC4D" w14:textId="77777777" w:rsidR="00547D14" w:rsidRDefault="00547D14" w:rsidP="001D3E92">
      <w:pPr>
        <w:pStyle w:val="WTDBArbeitsblatt11pt"/>
      </w:pPr>
    </w:p>
    <w:p w14:paraId="095A6F08" w14:textId="77777777" w:rsidR="00BB32FB" w:rsidRPr="00BB32FB" w:rsidRDefault="00BB32FB" w:rsidP="00BB32FB">
      <w:r>
        <w:rPr>
          <w:noProof/>
        </w:rPr>
        <w:drawing>
          <wp:anchor distT="0" distB="0" distL="114300" distR="114300" simplePos="0" relativeHeight="253492224" behindDoc="0" locked="1" layoutInCell="1" allowOverlap="1" wp14:anchorId="307CBFCE" wp14:editId="715A24AD">
            <wp:simplePos x="0" y="0"/>
            <wp:positionH relativeFrom="column">
              <wp:posOffset>5349240</wp:posOffset>
            </wp:positionH>
            <wp:positionV relativeFrom="paragraph">
              <wp:posOffset>-450850</wp:posOffset>
            </wp:positionV>
            <wp:extent cx="1056005" cy="722630"/>
            <wp:effectExtent l="0" t="0" r="0" b="0"/>
            <wp:wrapNone/>
            <wp:docPr id="2029479586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479586" name="Grafik 3"/>
                    <pic:cNvPicPr/>
                  </pic:nvPicPr>
                  <pic:blipFill rotWithShape="1">
                    <a:blip r:embed="rId102">
                      <a:extLst>
                        <a:ext uri="{96DAC541-7B7A-43D3-8B79-37D633B846F1}">
                          <asvg:svgBlip xmlns:asvg="http://schemas.microsoft.com/office/drawing/2016/SVG/main" r:embed="rId103"/>
                        </a:ext>
                      </a:extLst>
                    </a:blip>
                    <a:srcRect l="-4909" r="-2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72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32FB">
        <w:rPr>
          <w:b/>
          <w:bCs/>
        </w:rPr>
        <w:t>Kreise oben in der Tabelle ein:</w:t>
      </w:r>
      <w:r w:rsidRPr="00BB32FB">
        <w:t xml:space="preserve"> An welchen Stellen der Geschichte spielt Einstein eine</w:t>
      </w:r>
      <w:r>
        <w:t xml:space="preserve"> </w:t>
      </w:r>
      <w:r w:rsidRPr="00BB32FB">
        <w:t xml:space="preserve">besonders </w:t>
      </w:r>
      <w:r>
        <w:br/>
      </w:r>
      <w:r w:rsidRPr="00BB32FB">
        <w:t>wichtige Rolle?</w:t>
      </w:r>
      <w:r w:rsidRPr="00BB32FB">
        <w:br w:type="page"/>
      </w:r>
    </w:p>
    <w:p w14:paraId="6D623D33" w14:textId="77777777" w:rsidR="0089252E" w:rsidRDefault="0089252E" w:rsidP="0089252E">
      <w:pPr>
        <w:pStyle w:val="WTDBArbeitsblatt11pt"/>
      </w:pPr>
      <w:r w:rsidRPr="00BB32FB">
        <w:lastRenderedPageBreak/>
        <w:drawing>
          <wp:anchor distT="0" distB="0" distL="114300" distR="114300" simplePos="0" relativeHeight="253494272" behindDoc="0" locked="0" layoutInCell="1" allowOverlap="1" wp14:anchorId="0631E151" wp14:editId="2A3DF596">
            <wp:simplePos x="0" y="0"/>
            <wp:positionH relativeFrom="column">
              <wp:posOffset>-296881</wp:posOffset>
            </wp:positionH>
            <wp:positionV relativeFrom="paragraph">
              <wp:posOffset>-878840</wp:posOffset>
            </wp:positionV>
            <wp:extent cx="2908293" cy="600124"/>
            <wp:effectExtent l="0" t="0" r="0" b="0"/>
            <wp:wrapNone/>
            <wp:docPr id="615903393" name="Grafik 615903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677095" name="Grafik 836677095"/>
                    <pic:cNvPicPr/>
                  </pic:nvPicPr>
                  <pic:blipFill>
                    <a:blip r:embed="rId74">
                      <a:extLst>
                        <a:ext uri="{96DAC541-7B7A-43D3-8B79-37D633B846F1}">
                          <asvg:svgBlip xmlns:asvg="http://schemas.microsoft.com/office/drawing/2016/SVG/main" r:embed="rId7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93" cy="60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Arbeitsblatt 9: „Der fliegende Klassenscooter“</w:t>
      </w:r>
    </w:p>
    <w:p w14:paraId="6CD2CFAD" w14:textId="77777777" w:rsidR="0089252E" w:rsidRDefault="0089252E" w:rsidP="0089252E">
      <w:pPr>
        <w:pStyle w:val="WTDBArbeitsblatt11pt"/>
      </w:pPr>
      <w:r>
        <mc:AlternateContent>
          <mc:Choice Requires="wpg">
            <w:drawing>
              <wp:anchor distT="0" distB="0" distL="114300" distR="114300" simplePos="0" relativeHeight="253495296" behindDoc="0" locked="0" layoutInCell="1" allowOverlap="1" wp14:anchorId="2FAAB456" wp14:editId="2603552F">
                <wp:simplePos x="0" y="0"/>
                <wp:positionH relativeFrom="column">
                  <wp:posOffset>4698365</wp:posOffset>
                </wp:positionH>
                <wp:positionV relativeFrom="paragraph">
                  <wp:posOffset>71720</wp:posOffset>
                </wp:positionV>
                <wp:extent cx="1163955" cy="775970"/>
                <wp:effectExtent l="0" t="0" r="4445" b="0"/>
                <wp:wrapNone/>
                <wp:docPr id="758166269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3955" cy="775970"/>
                          <a:chOff x="-131995" y="-134593"/>
                          <a:chExt cx="1164210" cy="776572"/>
                        </a:xfrm>
                      </wpg:grpSpPr>
                      <pic:pic xmlns:pic="http://schemas.openxmlformats.org/drawingml/2006/picture">
                        <pic:nvPicPr>
                          <pic:cNvPr id="1743667728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98">
                            <a:extLst>
                              <a:ext uri="{96DAC541-7B7A-43D3-8B79-37D633B846F1}">
                                <asvg:svgBlip xmlns:asvg="http://schemas.microsoft.com/office/drawing/2016/SVG/main" r:embed="rId99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-131995" y="-134593"/>
                            <a:ext cx="1164210" cy="776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2765452" name="Textfeld 1152765452"/>
                        <wps:cNvSpPr txBox="1"/>
                        <wps:spPr>
                          <a:xfrm>
                            <a:off x="0" y="1"/>
                            <a:ext cx="921774" cy="4636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3935C8E" w14:textId="77777777" w:rsidR="0089252E" w:rsidRPr="00547D14" w:rsidRDefault="0089252E" w:rsidP="0089252E">
                              <w:pPr>
                                <w:pStyle w:val="WTDBDauerMinuten"/>
                                <w:rPr>
                                  <w:color w:val="000000" w:themeColor="text1"/>
                                </w:rPr>
                              </w:pPr>
                              <w:r w:rsidRPr="00547D14">
                                <w:rPr>
                                  <w:color w:val="000000" w:themeColor="text1"/>
                                </w:rPr>
                                <w:t xml:space="preserve">ca.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20</w:t>
                              </w:r>
                              <w:r w:rsidRPr="00547D14">
                                <w:rPr>
                                  <w:color w:val="000000" w:themeColor="text1"/>
                                </w:rPr>
                                <w:t xml:space="preserve"> Min.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AAB456" id="_x0000_s1108" style="position:absolute;margin-left:369.95pt;margin-top:5.65pt;width:91.65pt;height:61.1pt;z-index:253495296;mso-width-relative:margin;mso-height-relative:margin" coordorigin="-1319,-1345" coordsize="11642,776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">
                <v:shape id="Grafik 1" o:spid="_x0000_s1109" type="#_x0000_t75" style="position:absolute;left:-1319;top:-1345;width:11641;height:7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">
                  <v:imagedata r:id="rId100" o:title=""/>
                </v:shape>
                <v:shape id="Textfeld 1152765452" o:spid="_x0000_s1110" type="#_x0000_t202" style="position:absolute;width:9217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" filled="f" stroked="f" strokeweight=".5pt">
                  <v:textbox>
                    <w:txbxContent>
                      <w:p w14:paraId="73935C8E" w14:textId="77777777" w:rsidR="0089252E" w:rsidRPr="00547D14" w:rsidRDefault="0089252E" w:rsidP="0089252E">
                        <w:pPr>
                          <w:pStyle w:val="WTDBDauerMinuten"/>
                          <w:rPr>
                            <w:color w:val="000000" w:themeColor="text1"/>
                          </w:rPr>
                        </w:pPr>
                        <w:r w:rsidRPr="00547D14">
                          <w:rPr>
                            <w:color w:val="000000" w:themeColor="text1"/>
                          </w:rPr>
                          <w:t xml:space="preserve">ca. </w:t>
                        </w:r>
                        <w:r>
                          <w:rPr>
                            <w:color w:val="000000" w:themeColor="text1"/>
                          </w:rPr>
                          <w:t>20</w:t>
                        </w:r>
                        <w:r w:rsidRPr="00547D14">
                          <w:rPr>
                            <w:color w:val="000000" w:themeColor="text1"/>
                          </w:rPr>
                          <w:t xml:space="preserve"> Min.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in zwei Unterrichtsstunden</w:t>
      </w:r>
    </w:p>
    <w:p w14:paraId="6E760D51" w14:textId="77777777" w:rsidR="001D3E92" w:rsidRPr="00311072" w:rsidRDefault="0089252E" w:rsidP="00547D14">
      <w:pPr>
        <w:pStyle w:val="WTDBHeadline21pt"/>
      </w:pPr>
      <w:r>
        <w:rPr>
          <w:noProof/>
        </w:rPr>
        <w:drawing>
          <wp:anchor distT="0" distB="0" distL="114300" distR="114300" simplePos="0" relativeHeight="251923453" behindDoc="0" locked="1" layoutInCell="1" allowOverlap="1" wp14:anchorId="195FA46D" wp14:editId="57F95C92">
            <wp:simplePos x="0" y="0"/>
            <wp:positionH relativeFrom="column">
              <wp:posOffset>4064635</wp:posOffset>
            </wp:positionH>
            <wp:positionV relativeFrom="paragraph">
              <wp:posOffset>-746125</wp:posOffset>
            </wp:positionV>
            <wp:extent cx="1179195" cy="871220"/>
            <wp:effectExtent l="0" t="0" r="1905" b="5080"/>
            <wp:wrapNone/>
            <wp:docPr id="2076822058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200506" name="Grafik 3"/>
                    <pic:cNvPicPr/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7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„Wuff, ich bin Einstein …“</w:t>
      </w:r>
    </w:p>
    <w:p w14:paraId="41E9C4CD" w14:textId="77777777" w:rsidR="00CC3F36" w:rsidRPr="00311072" w:rsidRDefault="0089252E" w:rsidP="00547D14">
      <w:pPr>
        <w:pStyle w:val="WTDB2024Aufgabenstellung"/>
      </w:pPr>
      <w:r w:rsidRPr="0089252E">
        <w:t>Stelle dir vor, Einstein würde die Geschichte erzählen. Sammle deine Ideen.</w:t>
      </w:r>
    </w:p>
    <w:tbl>
      <w:tblPr>
        <w:tblStyle w:val="Tabellenraster"/>
        <w:tblW w:w="87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268"/>
        <w:gridCol w:w="6521"/>
      </w:tblGrid>
      <w:tr w:rsidR="00547D14" w:rsidRPr="00AA6AE8" w14:paraId="0E4A1C29" w14:textId="77777777" w:rsidTr="0089252E">
        <w:trPr>
          <w:trHeight w:hRule="exact" w:val="113"/>
        </w:trPr>
        <w:tc>
          <w:tcPr>
            <w:tcW w:w="2268" w:type="dxa"/>
            <w:tcBorders>
              <w:top w:val="nil"/>
              <w:left w:val="nil"/>
              <w:bottom w:val="single" w:sz="12" w:space="0" w:color="00E0FF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402FC75C" w14:textId="77777777" w:rsidR="00547D14" w:rsidRPr="00AA6AE8" w:rsidRDefault="00547D14" w:rsidP="00157207">
            <w:pPr>
              <w:pStyle w:val="WTDBInfo6pt"/>
            </w:pPr>
          </w:p>
        </w:tc>
        <w:tc>
          <w:tcPr>
            <w:tcW w:w="6521" w:type="dxa"/>
            <w:tcBorders>
              <w:top w:val="nil"/>
              <w:left w:val="nil"/>
              <w:bottom w:val="single" w:sz="12" w:space="0" w:color="00E0FF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03FFFAEE" w14:textId="77777777" w:rsidR="00547D14" w:rsidRPr="00AA6AE8" w:rsidRDefault="00547D14" w:rsidP="00157207">
            <w:pPr>
              <w:pStyle w:val="WTDBInfo6pt"/>
            </w:pPr>
          </w:p>
        </w:tc>
      </w:tr>
      <w:tr w:rsidR="00547D14" w:rsidRPr="00AA6AE8" w14:paraId="6F30F5C1" w14:textId="77777777" w:rsidTr="0089252E">
        <w:trPr>
          <w:trHeight w:val="851"/>
        </w:trPr>
        <w:tc>
          <w:tcPr>
            <w:tcW w:w="2268" w:type="dxa"/>
            <w:tcBorders>
              <w:top w:val="single" w:sz="12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4C26FE00" w14:textId="77777777" w:rsidR="00547D14" w:rsidRPr="00AA6AE8" w:rsidRDefault="0089252E" w:rsidP="00547D14">
            <w:pPr>
              <w:pStyle w:val="WTDBTabellenfrage"/>
            </w:pPr>
            <w:r>
              <w:t>Wie alt ist Einstein wohl?</w:t>
            </w:r>
          </w:p>
        </w:tc>
        <w:tc>
          <w:tcPr>
            <w:tcW w:w="6521" w:type="dxa"/>
            <w:tcBorders>
              <w:top w:val="single" w:sz="12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0EEB2D2E" w14:textId="77777777" w:rsidR="00547D14" w:rsidRPr="00AA6AE8" w:rsidRDefault="0089252E" w:rsidP="00547D14">
            <w:pPr>
              <w:pStyle w:val="WTDBAufgabe8"/>
            </w:pPr>
            <w:r>
              <w:rPr>
                <w:noProof/>
              </w:rPr>
              <w:drawing>
                <wp:anchor distT="0" distB="0" distL="114300" distR="114300" simplePos="0" relativeHeight="253497344" behindDoc="0" locked="1" layoutInCell="1" allowOverlap="1" wp14:anchorId="4E6BFF8A" wp14:editId="68E7AFCF">
                  <wp:simplePos x="0" y="0"/>
                  <wp:positionH relativeFrom="column">
                    <wp:posOffset>3851275</wp:posOffset>
                  </wp:positionH>
                  <wp:positionV relativeFrom="paragraph">
                    <wp:posOffset>-168910</wp:posOffset>
                  </wp:positionV>
                  <wp:extent cx="448945" cy="443230"/>
                  <wp:effectExtent l="0" t="0" r="0" b="1270"/>
                  <wp:wrapNone/>
                  <wp:docPr id="1252327216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327216" name="Grafik 3"/>
                          <pic:cNvPicPr/>
                        </pic:nvPicPr>
                        <pic:blipFill rotWithShape="1"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rcRect l="-6685" t="-5964" r="-6685" b="-5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7D14" w:rsidRPr="00AA6AE8">
              <w:br/>
            </w:r>
          </w:p>
        </w:tc>
      </w:tr>
      <w:tr w:rsidR="00547D14" w:rsidRPr="00AA6AE8" w14:paraId="12516DC8" w14:textId="77777777" w:rsidTr="0089252E">
        <w:trPr>
          <w:trHeight w:val="851"/>
        </w:trPr>
        <w:tc>
          <w:tcPr>
            <w:tcW w:w="2268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4450E838" w14:textId="77777777" w:rsidR="00547D14" w:rsidRPr="00AA6AE8" w:rsidRDefault="0089252E" w:rsidP="00547D14">
            <w:pPr>
              <w:pStyle w:val="WTDBTabellenfrage"/>
            </w:pPr>
            <w:r>
              <w:t>Welche Eigenschaften hat er?</w:t>
            </w:r>
          </w:p>
        </w:tc>
        <w:tc>
          <w:tcPr>
            <w:tcW w:w="652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6EE996F7" w14:textId="77777777" w:rsidR="00547D14" w:rsidRPr="00AA6AE8" w:rsidRDefault="00547D14" w:rsidP="00547D14"/>
        </w:tc>
      </w:tr>
      <w:tr w:rsidR="00547D14" w:rsidRPr="00AA6AE8" w14:paraId="10A10A82" w14:textId="77777777" w:rsidTr="0089252E">
        <w:trPr>
          <w:trHeight w:val="851"/>
        </w:trPr>
        <w:tc>
          <w:tcPr>
            <w:tcW w:w="2268" w:type="dxa"/>
            <w:tcBorders>
              <w:top w:val="single" w:sz="8" w:space="0" w:color="00E0FF"/>
              <w:left w:val="single" w:sz="12" w:space="0" w:color="00E0FF"/>
              <w:bottom w:val="single" w:sz="8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58ED426F" w14:textId="77777777" w:rsidR="00547D14" w:rsidRPr="00AA6AE8" w:rsidRDefault="0089252E" w:rsidP="00547D14">
            <w:pPr>
              <w:pStyle w:val="WTDBTabellenfrage"/>
            </w:pPr>
            <w:r>
              <w:t>Was mag er?</w:t>
            </w:r>
          </w:p>
        </w:tc>
        <w:tc>
          <w:tcPr>
            <w:tcW w:w="6521" w:type="dxa"/>
            <w:tcBorders>
              <w:top w:val="single" w:sz="8" w:space="0" w:color="00E0FF"/>
              <w:left w:val="single" w:sz="8" w:space="0" w:color="00E0FF"/>
              <w:bottom w:val="single" w:sz="8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211A7FAE" w14:textId="77777777" w:rsidR="00547D14" w:rsidRPr="00AA6AE8" w:rsidRDefault="00547D14" w:rsidP="00547D14"/>
        </w:tc>
      </w:tr>
      <w:tr w:rsidR="00547D14" w:rsidRPr="00AA6AE8" w14:paraId="608484D9" w14:textId="77777777" w:rsidTr="0089252E">
        <w:trPr>
          <w:trHeight w:val="851"/>
        </w:trPr>
        <w:tc>
          <w:tcPr>
            <w:tcW w:w="2268" w:type="dxa"/>
            <w:tcBorders>
              <w:top w:val="single" w:sz="8" w:space="0" w:color="00E0FF"/>
              <w:left w:val="single" w:sz="12" w:space="0" w:color="00E0FF"/>
              <w:bottom w:val="single" w:sz="12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0D1CDDF8" w14:textId="77777777" w:rsidR="00547D14" w:rsidRPr="00AA6AE8" w:rsidRDefault="0089252E" w:rsidP="00547D14">
            <w:pPr>
              <w:pStyle w:val="WTDBTabellenfrage"/>
            </w:pPr>
            <w:r>
              <w:t>Was mag er nicht?</w:t>
            </w:r>
          </w:p>
        </w:tc>
        <w:tc>
          <w:tcPr>
            <w:tcW w:w="6521" w:type="dxa"/>
            <w:tcBorders>
              <w:top w:val="single" w:sz="8" w:space="0" w:color="00E0FF"/>
              <w:left w:val="single" w:sz="8" w:space="0" w:color="00E0FF"/>
              <w:bottom w:val="single" w:sz="12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277C242C" w14:textId="77777777" w:rsidR="00547D14" w:rsidRPr="00AA6AE8" w:rsidRDefault="00547D14" w:rsidP="00547D14"/>
        </w:tc>
      </w:tr>
      <w:tr w:rsidR="0089252E" w:rsidRPr="00AA6AE8" w14:paraId="47599E16" w14:textId="77777777" w:rsidTr="0089252E">
        <w:trPr>
          <w:trHeight w:val="851"/>
        </w:trPr>
        <w:tc>
          <w:tcPr>
            <w:tcW w:w="2268" w:type="dxa"/>
            <w:tcBorders>
              <w:top w:val="single" w:sz="8" w:space="0" w:color="00E0FF"/>
              <w:left w:val="single" w:sz="12" w:space="0" w:color="00E0FF"/>
              <w:bottom w:val="single" w:sz="12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56E96301" w14:textId="77777777" w:rsidR="0089252E" w:rsidRDefault="0089252E" w:rsidP="00547D14">
            <w:pPr>
              <w:pStyle w:val="WTDBTabellenfrage"/>
            </w:pPr>
            <w:r>
              <w:t>Wie nimmt er seine Umgebung wahr?</w:t>
            </w:r>
          </w:p>
        </w:tc>
        <w:tc>
          <w:tcPr>
            <w:tcW w:w="6521" w:type="dxa"/>
            <w:tcBorders>
              <w:top w:val="single" w:sz="8" w:space="0" w:color="00E0FF"/>
              <w:left w:val="single" w:sz="8" w:space="0" w:color="00E0FF"/>
              <w:bottom w:val="single" w:sz="12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528805F6" w14:textId="77777777" w:rsidR="0089252E" w:rsidRPr="00AA6AE8" w:rsidRDefault="0089252E" w:rsidP="00547D14"/>
        </w:tc>
      </w:tr>
      <w:tr w:rsidR="0089252E" w:rsidRPr="00AA6AE8" w14:paraId="3010C7D8" w14:textId="77777777" w:rsidTr="0089252E">
        <w:trPr>
          <w:trHeight w:val="851"/>
        </w:trPr>
        <w:tc>
          <w:tcPr>
            <w:tcW w:w="2268" w:type="dxa"/>
            <w:tcBorders>
              <w:top w:val="single" w:sz="8" w:space="0" w:color="00E0FF"/>
              <w:left w:val="single" w:sz="12" w:space="0" w:color="00E0FF"/>
              <w:bottom w:val="single" w:sz="12" w:space="0" w:color="00E0FF"/>
              <w:right w:val="single" w:sz="8" w:space="0" w:color="00E0FF"/>
            </w:tcBorders>
            <w:shd w:val="clear" w:color="auto" w:fill="FFFFFF" w:themeFill="background1"/>
            <w:vAlign w:val="center"/>
          </w:tcPr>
          <w:p w14:paraId="54128529" w14:textId="77777777" w:rsidR="0089252E" w:rsidRDefault="0089252E" w:rsidP="00547D14">
            <w:pPr>
              <w:pStyle w:val="WTDBTabellenfrage"/>
            </w:pPr>
            <w:r>
              <w:t>Erzählt er lustig?</w:t>
            </w:r>
            <w:r>
              <w:br/>
              <w:t>O</w:t>
            </w:r>
            <w:r w:rsidR="006E4B0B">
              <w:t>d</w:t>
            </w:r>
            <w:r>
              <w:t>er ernst?</w:t>
            </w:r>
          </w:p>
        </w:tc>
        <w:tc>
          <w:tcPr>
            <w:tcW w:w="6521" w:type="dxa"/>
            <w:tcBorders>
              <w:top w:val="single" w:sz="8" w:space="0" w:color="00E0FF"/>
              <w:left w:val="single" w:sz="8" w:space="0" w:color="00E0FF"/>
              <w:bottom w:val="single" w:sz="12" w:space="0" w:color="00E0FF"/>
              <w:right w:val="single" w:sz="12" w:space="0" w:color="00E0FF"/>
            </w:tcBorders>
            <w:shd w:val="clear" w:color="auto" w:fill="FFFFFF" w:themeFill="background1"/>
            <w:vAlign w:val="center"/>
          </w:tcPr>
          <w:p w14:paraId="658B678F" w14:textId="77777777" w:rsidR="0089252E" w:rsidRPr="00AA6AE8" w:rsidRDefault="0089252E" w:rsidP="00547D14"/>
        </w:tc>
      </w:tr>
      <w:tr w:rsidR="00124B5E" w:rsidRPr="00AA6AE8" w14:paraId="45709286" w14:textId="77777777" w:rsidTr="0089252E">
        <w:trPr>
          <w:trHeight w:hRule="exact"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0ECF7CB8" w14:textId="77777777" w:rsidR="00124B5E" w:rsidRPr="00AA6AE8" w:rsidRDefault="00124B5E" w:rsidP="00BD665C">
            <w:pPr>
              <w:pStyle w:val="WTDBInfo6pt"/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14:paraId="48F04AC0" w14:textId="77777777" w:rsidR="00124B5E" w:rsidRPr="00AA6AE8" w:rsidRDefault="0089252E" w:rsidP="00BD665C">
            <w:pPr>
              <w:pStyle w:val="WTDBInfo6p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502464" behindDoc="0" locked="0" layoutInCell="1" allowOverlap="1" wp14:anchorId="06BA0066" wp14:editId="1B5079D5">
                      <wp:simplePos x="0" y="0"/>
                      <wp:positionH relativeFrom="column">
                        <wp:posOffset>3618865</wp:posOffset>
                      </wp:positionH>
                      <wp:positionV relativeFrom="paragraph">
                        <wp:posOffset>19050</wp:posOffset>
                      </wp:positionV>
                      <wp:extent cx="1277620" cy="1229995"/>
                      <wp:effectExtent l="0" t="0" r="5080" b="0"/>
                      <wp:wrapNone/>
                      <wp:docPr id="981949235" name="Gruppieren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7620" cy="1229995"/>
                                <a:chOff x="0" y="278296"/>
                                <a:chExt cx="1280225" cy="1230994"/>
                              </a:xfrm>
                            </wpg:grpSpPr>
                            <wpg:grpSp>
                              <wpg:cNvPr id="1251539019" name="Gruppieren 2"/>
                              <wpg:cNvGrpSpPr/>
                              <wpg:grpSpPr>
                                <a:xfrm>
                                  <a:off x="0" y="278296"/>
                                  <a:ext cx="1163955" cy="775970"/>
                                  <a:chOff x="-131995" y="-134593"/>
                                  <a:chExt cx="1164210" cy="776572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178191945" name="Grafik 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8">
                                    <a:extLst>
                                      <a:ext uri="{96DAC541-7B7A-43D3-8B79-37D633B846F1}">
                                        <asvg:svgBlip xmlns:asvg="http://schemas.microsoft.com/office/drawing/2016/SVG/main" r:embed="rId99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-131995" y="-134593"/>
                                    <a:ext cx="1164210" cy="77657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1375622418" name="Textfeld 1375622418"/>
                                <wps:cNvSpPr txBox="1"/>
                                <wps:spPr>
                                  <a:xfrm>
                                    <a:off x="0" y="1"/>
                                    <a:ext cx="921774" cy="4636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8B735ED" w14:textId="77777777" w:rsidR="0089252E" w:rsidRPr="00547D14" w:rsidRDefault="0089252E" w:rsidP="0089252E">
                                      <w:pPr>
                                        <w:pStyle w:val="WTDBDauerMinuten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547D14">
                                        <w:rPr>
                                          <w:color w:val="000000" w:themeColor="text1"/>
                                        </w:rPr>
                                        <w:t xml:space="preserve">ca. </w:t>
                                      </w:r>
                                      <w:r>
                                        <w:rPr>
                                          <w:color w:val="000000" w:themeColor="text1"/>
                                        </w:rPr>
                                        <w:t>30</w:t>
                                      </w:r>
                                      <w:r w:rsidRPr="00547D14">
                                        <w:rPr>
                                          <w:color w:val="000000" w:themeColor="text1"/>
                                        </w:rPr>
                                        <w:t xml:space="preserve"> Min.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pic:pic xmlns:pic="http://schemas.openxmlformats.org/drawingml/2006/picture">
                              <pic:nvPicPr>
                                <pic:cNvPr id="1643686013" name="Grafik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3">
                                  <a:extLst>
                                    <a:ext uri="{96DAC541-7B7A-43D3-8B79-37D633B846F1}">
                                      <asvg:svgBlip xmlns:asvg="http://schemas.microsoft.com/office/drawing/2016/SVG/main" r:embed="rId54"/>
                                    </a:ext>
                                  </a:extLst>
                                </a:blip>
                                <a:srcRect l="-24020" t="-4267" r="-4467" b="-2357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44728" y="596332"/>
                                  <a:ext cx="635497" cy="9129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BA0066" id="Gruppieren 41" o:spid="_x0000_s1111" style="position:absolute;left:0;text-align:left;margin-left:284.95pt;margin-top:1.5pt;width:100.6pt;height:96.85pt;z-index:253502464;mso-width-relative:margin;mso-height-relative:margin" coordorigin=",2782" coordsize="12802,1230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">
                      <v:group id="_x0000_s1112" style="position:absolute;top:2782;width:11639;height:7760" coordorigin="-1319,-1345" coordsize="11642,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">
                        <v:shape id="Grafik 1" o:spid="_x0000_s1113" type="#_x0000_t75" style="position:absolute;left:-1319;top:-1345;width:11641;height:7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">
                          <v:imagedata r:id="rId100" o:title=""/>
                        </v:shape>
                        <v:shape id="Textfeld 1375622418" o:spid="_x0000_s1114" type="#_x0000_t202" style="position:absolute;width:9217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" filled="f" stroked="f" strokeweight=".5pt">
                          <v:textbox>
                            <w:txbxContent>
                              <w:p w14:paraId="38B735ED" w14:textId="77777777" w:rsidR="0089252E" w:rsidRPr="00547D14" w:rsidRDefault="0089252E" w:rsidP="0089252E">
                                <w:pPr>
                                  <w:pStyle w:val="WTDBDauerMinuten"/>
                                  <w:rPr>
                                    <w:color w:val="000000" w:themeColor="text1"/>
                                  </w:rPr>
                                </w:pPr>
                                <w:r w:rsidRPr="00547D14">
                                  <w:rPr>
                                    <w:color w:val="000000" w:themeColor="text1"/>
                                  </w:rPr>
                                  <w:t xml:space="preserve">ca. 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30</w:t>
                                </w:r>
                                <w:r w:rsidRPr="00547D14">
                                  <w:rPr>
                                    <w:color w:val="000000" w:themeColor="text1"/>
                                  </w:rPr>
                                  <w:t xml:space="preserve"> Min.</w:t>
                                </w:r>
                              </w:p>
                            </w:txbxContent>
                          </v:textbox>
                        </v:shape>
                      </v:group>
                      <v:shape id="Grafik 3" o:spid="_x0000_s1115" type="#_x0000_t75" style="position:absolute;left:6447;top:5963;width:6355;height:9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">
                        <v:imagedata r:id="rId104" o:title="" croptop="-2796f" cropbottom="-15449f" cropleft="-15742f" cropright="-2927f"/>
                      </v:shape>
                    </v:group>
                  </w:pict>
                </mc:Fallback>
              </mc:AlternateContent>
            </w:r>
          </w:p>
        </w:tc>
      </w:tr>
    </w:tbl>
    <w:p w14:paraId="0AB1F24E" w14:textId="77777777" w:rsidR="009C4EE6" w:rsidRPr="009C4EE6" w:rsidRDefault="0089252E" w:rsidP="00547D14">
      <w:pPr>
        <w:pStyle w:val="WTDBHeadline21pt"/>
      </w:pPr>
      <w:r>
        <w:t>Einsteins</w:t>
      </w:r>
      <w:r w:rsidR="009C4EE6" w:rsidRPr="009C4EE6">
        <w:t xml:space="preserve"> </w:t>
      </w:r>
      <w:r w:rsidR="00547D14">
        <w:t>G</w:t>
      </w:r>
      <w:r w:rsidR="00124B5E">
        <w:t>eschichte</w:t>
      </w:r>
      <w:r w:rsidR="00547D14">
        <w:t xml:space="preserve"> schreiben</w:t>
      </w:r>
      <w:r w:rsidR="009C4EE6" w:rsidRPr="009C4EE6">
        <w:t xml:space="preserve">  </w:t>
      </w:r>
    </w:p>
    <w:p w14:paraId="67A942B8" w14:textId="77777777" w:rsidR="009C4EE6" w:rsidRPr="0089252E" w:rsidRDefault="0089252E" w:rsidP="00B047DF">
      <w:pPr>
        <w:pStyle w:val="WTDB2024Aufgabenstellung"/>
      </w:pPr>
      <w:r w:rsidRPr="0089252E">
        <w:rPr>
          <w:rFonts w:cs="Noto Serif"/>
          <w:color w:val="000000"/>
          <w:sz w:val="19"/>
          <w:szCs w:val="19"/>
        </w:rPr>
        <w:t xml:space="preserve">Erzähle die Ereignisse aus Einsteins Sicht und schreibe deine Geschichte auf ein </w:t>
      </w:r>
      <w:r>
        <w:rPr>
          <w:rFonts w:cs="Noto Serif"/>
          <w:color w:val="000000"/>
          <w:sz w:val="19"/>
          <w:szCs w:val="19"/>
        </w:rPr>
        <w:br/>
      </w:r>
      <w:r w:rsidRPr="0089252E">
        <w:rPr>
          <w:rFonts w:cs="Noto Serif"/>
          <w:color w:val="000000"/>
          <w:sz w:val="19"/>
          <w:szCs w:val="19"/>
        </w:rPr>
        <w:t xml:space="preserve">extra Blatt Papier. </w:t>
      </w:r>
      <w:r w:rsidRPr="0089252E">
        <w:rPr>
          <w:rFonts w:cs="Noto Serif"/>
          <w:b w:val="0"/>
          <w:bCs/>
          <w:color w:val="000000"/>
          <w:sz w:val="19"/>
          <w:szCs w:val="19"/>
        </w:rPr>
        <w:t>Stelle dir vor, du bist wirklich Einstein – ein Hund, der ein großes Abenteuer erlebt. Beachte die Tipps:</w:t>
      </w:r>
    </w:p>
    <w:tbl>
      <w:tblPr>
        <w:tblStyle w:val="Tabellenraster"/>
        <w:tblW w:w="9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4810"/>
        <w:gridCol w:w="5103"/>
      </w:tblGrid>
      <w:tr w:rsidR="00547D14" w14:paraId="1B97E2A8" w14:textId="77777777" w:rsidTr="00547D14">
        <w:tc>
          <w:tcPr>
            <w:tcW w:w="4810" w:type="dxa"/>
            <w:tcMar>
              <w:top w:w="0" w:type="dxa"/>
              <w:bottom w:w="0" w:type="dxa"/>
            </w:tcMar>
          </w:tcPr>
          <w:p w14:paraId="6371895F" w14:textId="77777777" w:rsidR="00547D14" w:rsidRDefault="00547D14" w:rsidP="00CB7FD6">
            <w:pPr>
              <w:pStyle w:val="WTDBInfo6pt"/>
              <w:ind w:left="0"/>
            </w:pPr>
          </w:p>
        </w:tc>
        <w:tc>
          <w:tcPr>
            <w:tcW w:w="5103" w:type="dxa"/>
            <w:tcMar>
              <w:top w:w="0" w:type="dxa"/>
              <w:bottom w:w="0" w:type="dxa"/>
            </w:tcMar>
          </w:tcPr>
          <w:p w14:paraId="15AFFD5F" w14:textId="77777777" w:rsidR="00547D14" w:rsidRDefault="00547D14" w:rsidP="009C4EE6">
            <w:pPr>
              <w:pStyle w:val="WTDBInfo6pt"/>
            </w:pPr>
          </w:p>
        </w:tc>
      </w:tr>
      <w:tr w:rsidR="00547D14" w14:paraId="1E4D1554" w14:textId="77777777" w:rsidTr="00547D14">
        <w:trPr>
          <w:trHeight w:val="1985"/>
        </w:trPr>
        <w:tc>
          <w:tcPr>
            <w:tcW w:w="4810" w:type="dxa"/>
            <w:shd w:val="clear" w:color="B68AEF" w:fill="DEF8FD"/>
          </w:tcPr>
          <w:p w14:paraId="2CDF02E7" w14:textId="77777777" w:rsidR="00547D14" w:rsidRPr="00547D14" w:rsidRDefault="00547D14" w:rsidP="00796504">
            <w:pPr>
              <w:pStyle w:val="WTDBCheckmarks"/>
            </w:pPr>
            <w:r w:rsidRPr="0089252E">
              <w:rPr>
                <w:b/>
              </w:rPr>
              <w:t xml:space="preserve">Behalte den Überblick: </w:t>
            </w:r>
            <w:r w:rsidRPr="0089252E">
              <w:rPr>
                <w:b/>
              </w:rPr>
              <w:br/>
            </w:r>
            <w:r w:rsidR="0089252E" w:rsidRPr="0089252E">
              <w:rPr>
                <w:bCs w:val="0"/>
              </w:rPr>
              <w:t>Nutze deine Tabelle von Arbeitsblatt 8 als</w:t>
            </w:r>
            <w:r w:rsidR="0089252E">
              <w:rPr>
                <w:bCs w:val="0"/>
              </w:rPr>
              <w:t xml:space="preserve"> </w:t>
            </w:r>
            <w:r w:rsidR="0089252E" w:rsidRPr="0089252E">
              <w:rPr>
                <w:bCs w:val="0"/>
              </w:rPr>
              <w:t>roten Faden.</w:t>
            </w:r>
          </w:p>
          <w:p w14:paraId="027F106B" w14:textId="77777777" w:rsidR="00547D14" w:rsidRDefault="00547D14" w:rsidP="00660F31">
            <w:pPr>
              <w:pStyle w:val="WTDBCheckmarks"/>
            </w:pPr>
            <w:r w:rsidRPr="0089252E">
              <w:rPr>
                <w:b/>
              </w:rPr>
              <w:t>Wecke Neugier:</w:t>
            </w:r>
            <w:r>
              <w:t xml:space="preserve"> </w:t>
            </w:r>
            <w:r w:rsidR="0089252E">
              <w:t xml:space="preserve">Denke dir eine spannende </w:t>
            </w:r>
            <w:r w:rsidR="0089252E">
              <w:br/>
              <w:t>oder lustige Überschrift aus.</w:t>
            </w:r>
          </w:p>
          <w:p w14:paraId="5FA58AB2" w14:textId="77777777" w:rsidR="00547D14" w:rsidRPr="00B54ACB" w:rsidRDefault="00547D14" w:rsidP="0089252E">
            <w:pPr>
              <w:pStyle w:val="WTDBCheckmarks"/>
            </w:pPr>
            <w:r w:rsidRPr="0089252E">
              <w:rPr>
                <w:b/>
              </w:rPr>
              <w:t xml:space="preserve">Wähle aus: </w:t>
            </w:r>
            <w:r w:rsidR="0089252E" w:rsidRPr="0089252E">
              <w:rPr>
                <w:bCs w:val="0"/>
              </w:rPr>
              <w:t>Schreibe in einer Erzählform</w:t>
            </w:r>
            <w:r w:rsidR="0089252E">
              <w:rPr>
                <w:bCs w:val="0"/>
              </w:rPr>
              <w:t xml:space="preserve"> </w:t>
            </w:r>
            <w:r w:rsidR="0089252E">
              <w:rPr>
                <w:bCs w:val="0"/>
              </w:rPr>
              <w:br/>
            </w:r>
            <w:r w:rsidR="0089252E" w:rsidRPr="0089252E">
              <w:rPr>
                <w:bCs w:val="0"/>
              </w:rPr>
              <w:t xml:space="preserve">(z.B. Ich-Perspektive oder Er-/Sie-Perspektive) </w:t>
            </w:r>
            <w:r w:rsidR="0089252E">
              <w:rPr>
                <w:bCs w:val="0"/>
              </w:rPr>
              <w:br/>
            </w:r>
            <w:r w:rsidR="0089252E" w:rsidRPr="0089252E">
              <w:rPr>
                <w:bCs w:val="0"/>
              </w:rPr>
              <w:t>und einer Zeit (z.B. Präsens, Präteritum).</w:t>
            </w:r>
          </w:p>
        </w:tc>
        <w:tc>
          <w:tcPr>
            <w:tcW w:w="5103" w:type="dxa"/>
            <w:shd w:val="clear" w:color="B68AEF" w:fill="DEF8FD"/>
          </w:tcPr>
          <w:p w14:paraId="6CC6C6D9" w14:textId="77777777" w:rsidR="0089252E" w:rsidRPr="0089252E" w:rsidRDefault="0089252E" w:rsidP="0089252E">
            <w:pPr>
              <w:pStyle w:val="WTDBCheckmarks"/>
              <w:rPr>
                <w:b/>
                <w:bCs w:val="0"/>
              </w:rPr>
            </w:pPr>
            <w:r w:rsidRPr="0089252E">
              <w:rPr>
                <w:b/>
                <w:bCs w:val="0"/>
              </w:rPr>
              <w:t>Mache es spannend:</w:t>
            </w:r>
          </w:p>
          <w:p w14:paraId="20C7712A" w14:textId="77777777" w:rsidR="00547D14" w:rsidRPr="00124B5E" w:rsidRDefault="0089252E" w:rsidP="0089252E">
            <w:pPr>
              <w:pStyle w:val="WTDBBulletsSchreibtipps"/>
              <w:numPr>
                <w:ilvl w:val="0"/>
                <w:numId w:val="0"/>
              </w:numPr>
              <w:ind w:left="255"/>
            </w:pPr>
            <w:r>
              <w:t xml:space="preserve">Beschreibe genau, wie Einstein seine Umgebung </w:t>
            </w:r>
            <w:r>
              <w:br/>
              <w:t xml:space="preserve">und die Ereignisse wahrnimmt (z.B. neugierig, </w:t>
            </w:r>
            <w:r>
              <w:br/>
              <w:t xml:space="preserve">mit Freude, ängstlich …). </w:t>
            </w:r>
            <w:r>
              <w:br/>
              <w:t xml:space="preserve">Verwende Adjektive, damit man sich alles </w:t>
            </w:r>
            <w:r>
              <w:br/>
              <w:t xml:space="preserve">beim Lesen gut vorstellen kann (z.B. die lustige Begegnung). Benutze lebendige Verben, z.B. </w:t>
            </w:r>
            <w:r>
              <w:br/>
              <w:t>„Ich schnüffele …“, „Ich renne …“, „Ich belle …“.</w:t>
            </w:r>
          </w:p>
        </w:tc>
      </w:tr>
      <w:tr w:rsidR="00547D14" w14:paraId="40F5703A" w14:textId="77777777" w:rsidTr="00547D14">
        <w:trPr>
          <w:trHeight w:hRule="exact" w:val="170"/>
        </w:trPr>
        <w:tc>
          <w:tcPr>
            <w:tcW w:w="4810" w:type="dxa"/>
            <w:shd w:val="clear" w:color="B68AEF" w:fill="auto"/>
          </w:tcPr>
          <w:p w14:paraId="0E37EC6B" w14:textId="77777777" w:rsidR="00547D14" w:rsidRPr="00547D14" w:rsidRDefault="00547D14" w:rsidP="00547D14"/>
        </w:tc>
        <w:tc>
          <w:tcPr>
            <w:tcW w:w="5103" w:type="dxa"/>
            <w:shd w:val="clear" w:color="B68AEF" w:fill="auto"/>
          </w:tcPr>
          <w:p w14:paraId="1275817E" w14:textId="77777777" w:rsidR="00547D14" w:rsidRPr="00547D14" w:rsidRDefault="0089252E" w:rsidP="00547D14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504512" behindDoc="0" locked="0" layoutInCell="1" allowOverlap="1" wp14:anchorId="5882AA89" wp14:editId="795EADDA">
                      <wp:simplePos x="0" y="0"/>
                      <wp:positionH relativeFrom="column">
                        <wp:posOffset>2004829</wp:posOffset>
                      </wp:positionH>
                      <wp:positionV relativeFrom="paragraph">
                        <wp:posOffset>1459</wp:posOffset>
                      </wp:positionV>
                      <wp:extent cx="1346411" cy="1101825"/>
                      <wp:effectExtent l="0" t="0" r="0" b="0"/>
                      <wp:wrapNone/>
                      <wp:docPr id="1150385026" name="Gruppieren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46411" cy="1101825"/>
                                <a:chOff x="0" y="278296"/>
                                <a:chExt cx="1346604" cy="1102511"/>
                              </a:xfrm>
                            </wpg:grpSpPr>
                            <wpg:grpSp>
                              <wpg:cNvPr id="2085251160" name="Gruppieren 2"/>
                              <wpg:cNvGrpSpPr/>
                              <wpg:grpSpPr>
                                <a:xfrm>
                                  <a:off x="0" y="278296"/>
                                  <a:ext cx="1163955" cy="775970"/>
                                  <a:chOff x="-131995" y="-134593"/>
                                  <a:chExt cx="1164210" cy="776572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136166668" name="Grafik 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8">
                                    <a:extLst>
                                      <a:ext uri="{96DAC541-7B7A-43D3-8B79-37D633B846F1}">
                                        <asvg:svgBlip xmlns:asvg="http://schemas.microsoft.com/office/drawing/2016/SVG/main" r:embed="rId99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-131995" y="-134593"/>
                                    <a:ext cx="1164210" cy="77657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539276475" name="Textfeld 539276475"/>
                                <wps:cNvSpPr txBox="1"/>
                                <wps:spPr>
                                  <a:xfrm>
                                    <a:off x="0" y="1"/>
                                    <a:ext cx="921774" cy="4636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2E32FF" w14:textId="77777777" w:rsidR="0089252E" w:rsidRPr="00547D14" w:rsidRDefault="0089252E" w:rsidP="0089252E">
                                      <w:pPr>
                                        <w:pStyle w:val="WTDBDauerMinuten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547D14">
                                        <w:rPr>
                                          <w:color w:val="000000" w:themeColor="text1"/>
                                        </w:rPr>
                                        <w:t xml:space="preserve">ca. </w:t>
                                      </w:r>
                                      <w:r>
                                        <w:rPr>
                                          <w:color w:val="000000" w:themeColor="text1"/>
                                        </w:rPr>
                                        <w:t>20</w:t>
                                      </w:r>
                                      <w:r w:rsidRPr="00547D14">
                                        <w:rPr>
                                          <w:color w:val="000000" w:themeColor="text1"/>
                                        </w:rPr>
                                        <w:t xml:space="preserve"> Min.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pic:pic xmlns:pic="http://schemas.openxmlformats.org/drawingml/2006/picture">
                              <pic:nvPicPr>
                                <pic:cNvPr id="1031494962" name="Grafik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5">
                                  <a:extLst>
                                    <a:ext uri="{96DAC541-7B7A-43D3-8B79-37D633B846F1}">
                                      <asvg:svgBlip xmlns:asvg="http://schemas.microsoft.com/office/drawing/2016/SVG/main" r:embed="rId106"/>
                                    </a:ext>
                                  </a:extLst>
                                </a:blip>
                                <a:srcRect l="-6295" t="-1" r="-9436" b="-884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581" y="840420"/>
                                  <a:ext cx="994023" cy="54038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82AA89" id="_x0000_s1116" style="position:absolute;margin-left:157.85pt;margin-top:.1pt;width:106pt;height:86.75pt;z-index:253504512;mso-width-relative:margin;mso-height-relative:margin" coordorigin=",2782" coordsize="13466,1102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">
                      <v:group id="_x0000_s1117" style="position:absolute;top:2782;width:11639;height:7760" coordorigin="-1319,-1345" coordsize="11642,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">
                        <v:shape id="Grafik 1" o:spid="_x0000_s1118" type="#_x0000_t75" style="position:absolute;left:-1319;top:-1345;width:11641;height:7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">
                          <v:imagedata r:id="rId100" o:title=""/>
                        </v:shape>
                        <v:shape id="Textfeld 539276475" o:spid="_x0000_s1119" type="#_x0000_t202" style="position:absolute;width:9217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" filled="f" stroked="f" strokeweight=".5pt">
                          <v:textbox>
                            <w:txbxContent>
                              <w:p w14:paraId="7E2E32FF" w14:textId="77777777" w:rsidR="0089252E" w:rsidRPr="00547D14" w:rsidRDefault="0089252E" w:rsidP="0089252E">
                                <w:pPr>
                                  <w:pStyle w:val="WTDBDauerMinuten"/>
                                  <w:rPr>
                                    <w:color w:val="000000" w:themeColor="text1"/>
                                  </w:rPr>
                                </w:pPr>
                                <w:r w:rsidRPr="00547D14">
                                  <w:rPr>
                                    <w:color w:val="000000" w:themeColor="text1"/>
                                  </w:rPr>
                                  <w:t xml:space="preserve">ca. 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20</w:t>
                                </w:r>
                                <w:r w:rsidRPr="00547D14">
                                  <w:rPr>
                                    <w:color w:val="000000" w:themeColor="text1"/>
                                  </w:rPr>
                                  <w:t xml:space="preserve"> Min.</w:t>
                                </w:r>
                              </w:p>
                            </w:txbxContent>
                          </v:textbox>
                        </v:shape>
                      </v:group>
                      <v:shape id="Grafik 3" o:spid="_x0000_s1120" type="#_x0000_t75" style="position:absolute;left:3525;top:8404;width:9941;height:5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">
                        <v:imagedata r:id="rId107" o:title="" croptop="-1f" cropbottom="-5794f" cropleft="-4125f" cropright="-6184f"/>
                      </v:shape>
                    </v:group>
                  </w:pict>
                </mc:Fallback>
              </mc:AlternateContent>
            </w:r>
          </w:p>
        </w:tc>
      </w:tr>
    </w:tbl>
    <w:p w14:paraId="22DF366A" w14:textId="77777777" w:rsidR="00B54ACB" w:rsidRPr="00B54ACB" w:rsidRDefault="00547D14" w:rsidP="00124B5E">
      <w:pPr>
        <w:pStyle w:val="WTDBHeadline21pt"/>
      </w:pPr>
      <w:r>
        <w:t>Feedback geben</w:t>
      </w:r>
    </w:p>
    <w:p w14:paraId="68375613" w14:textId="77777777" w:rsidR="0089252E" w:rsidRPr="0089252E" w:rsidRDefault="0089252E" w:rsidP="0089252E">
      <w:pPr>
        <w:pStyle w:val="WTDB2024Aufgabenstellung"/>
      </w:pPr>
      <w:r w:rsidRPr="0089252E">
        <w:t>Lest euch in Kleingruppen eure fertigen Texte vor. Gebt euch gegenseitig</w:t>
      </w:r>
    </w:p>
    <w:p w14:paraId="2DEE0160" w14:textId="77777777" w:rsidR="0089252E" w:rsidRPr="0089252E" w:rsidRDefault="0089252E" w:rsidP="0089252E">
      <w:pPr>
        <w:pStyle w:val="WTDB2024Aufgabenstellung"/>
        <w:rPr>
          <w:noProof w:val="0"/>
          <w:spacing w:val="4"/>
          <w:szCs w:val="15"/>
        </w:rPr>
      </w:pPr>
      <w:r w:rsidRPr="0089252E">
        <w:t>Feedback. Dazu könnt ihr diese drei Schritte nutzen:</w:t>
      </w:r>
    </w:p>
    <w:p w14:paraId="1EB79DFD" w14:textId="77777777" w:rsidR="0089252E" w:rsidRDefault="0089252E" w:rsidP="0089252E">
      <w:pPr>
        <w:pStyle w:val="WTDBAufzhlungBrief"/>
        <w:numPr>
          <w:ilvl w:val="0"/>
          <w:numId w:val="64"/>
        </w:numPr>
      </w:pPr>
      <w:r w:rsidRPr="0089252E">
        <w:rPr>
          <w:b/>
          <w:bCs/>
        </w:rPr>
        <w:t>Lob:</w:t>
      </w:r>
      <w:r>
        <w:t xml:space="preserve"> Nennt zuerst etwas, das euch an der Geschichte richtig gut gefallen hat.</w:t>
      </w:r>
    </w:p>
    <w:p w14:paraId="0534ABC9" w14:textId="77777777" w:rsidR="0089252E" w:rsidRDefault="0089252E" w:rsidP="00EC0B6C">
      <w:pPr>
        <w:pStyle w:val="WTDBAufzhlungBrief"/>
      </w:pPr>
      <w:r w:rsidRPr="0089252E">
        <w:rPr>
          <w:b/>
          <w:bCs/>
        </w:rPr>
        <w:t>Frage:</w:t>
      </w:r>
      <w:r>
        <w:t xml:space="preserve"> Stellt danach eine Frage, zum Beispiel, wenn ihr etwas noch nicht ganz verstanden habt oder gern mehr über etwas erfahren möchtet.</w:t>
      </w:r>
    </w:p>
    <w:p w14:paraId="50AEEC53" w14:textId="77777777" w:rsidR="0089252E" w:rsidRDefault="0089252E" w:rsidP="0089252E">
      <w:pPr>
        <w:pStyle w:val="WTDBAufzhlungBrief"/>
      </w:pPr>
      <w:r w:rsidRPr="0089252E">
        <w:rPr>
          <w:b/>
          <w:bCs/>
        </w:rPr>
        <w:t>Tipp:</w:t>
      </w:r>
      <w:r>
        <w:t xml:space="preserve"> Gebt zum Schluss einen Tipp, wie die Geschichte vielleicht noch besser werden kann. </w:t>
      </w:r>
    </w:p>
    <w:p w14:paraId="61AD0FBB" w14:textId="77777777" w:rsidR="0089252E" w:rsidRDefault="0089252E" w:rsidP="0089252E">
      <w:pPr>
        <w:pStyle w:val="WTDB2024Aufgabenstellung"/>
      </w:pPr>
      <w:r>
        <w:t>Wichtig ist: Sprecht immer nett miteinander, benutzt Ich-Sätze („Ich fand …“).</w:t>
      </w:r>
    </w:p>
    <w:p w14:paraId="47416222" w14:textId="77777777" w:rsidR="0089252E" w:rsidRPr="0089252E" w:rsidRDefault="0089252E" w:rsidP="0089252E">
      <w:pPr>
        <w:pStyle w:val="WTDB2024Aufgabenstellung"/>
      </w:pPr>
      <w:r>
        <w:t>Die Autorin oder der Autor darf selbst entscheiden, welche Tipps übernommen werden sollen.</w:t>
      </w:r>
    </w:p>
    <w:sectPr w:rsidR="0089252E" w:rsidRPr="0089252E" w:rsidSect="003A2879">
      <w:type w:val="continuous"/>
      <w:pgSz w:w="11901" w:h="16840"/>
      <w:pgMar w:top="1503" w:right="2268" w:bottom="81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2F9FD" w14:textId="77777777" w:rsidR="004C6327" w:rsidRDefault="004C6327" w:rsidP="00B52103">
      <w:r>
        <w:separator/>
      </w:r>
    </w:p>
  </w:endnote>
  <w:endnote w:type="continuationSeparator" w:id="0">
    <w:p w14:paraId="167C0747" w14:textId="77777777" w:rsidR="004C6327" w:rsidRDefault="004C6327" w:rsidP="00B5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aorgia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HARTER BT">
    <w:altName w:val="Cambria"/>
    <w:charset w:val="00"/>
    <w:family w:val="roman"/>
    <w:pitch w:val="variable"/>
    <w:sig w:usb0="00000003" w:usb1="00000000" w:usb2="00000000" w:usb3="00000000" w:csb0="00000001" w:csb1="00000000"/>
  </w:font>
  <w:font w:name="Poppins">
    <w:altName w:val="Poppins"/>
    <w:panose1 w:val="00000800000000000000"/>
    <w:charset w:val="4D"/>
    <w:family w:val="auto"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erif">
    <w:altName w:val="Noto Serif"/>
    <w:panose1 w:val="02020600060500020200"/>
    <w:charset w:val="00"/>
    <w:family w:val="roman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FEDA6" w14:textId="77777777" w:rsidR="008258D7" w:rsidRDefault="0034253E" w:rsidP="00B52103">
    <w:pPr>
      <w:pStyle w:val="Fuzeile"/>
    </w:pPr>
    <w:r>
      <w:rPr>
        <w:noProof/>
      </w:rPr>
      <w:drawing>
        <wp:anchor distT="0" distB="0" distL="114300" distR="114300" simplePos="0" relativeHeight="251661824" behindDoc="0" locked="0" layoutInCell="1" allowOverlap="1" wp14:anchorId="2B84AD09" wp14:editId="586986B7">
          <wp:simplePos x="0" y="0"/>
          <wp:positionH relativeFrom="column">
            <wp:posOffset>-6985</wp:posOffset>
          </wp:positionH>
          <wp:positionV relativeFrom="paragraph">
            <wp:posOffset>316865</wp:posOffset>
          </wp:positionV>
          <wp:extent cx="4878000" cy="144000"/>
          <wp:effectExtent l="0" t="0" r="0" b="0"/>
          <wp:wrapNone/>
          <wp:docPr id="474775463" name="Grafik 4747754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8000" cy="1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CCE7E" w14:textId="77777777" w:rsidR="004C6327" w:rsidRDefault="004C6327" w:rsidP="00B52103">
      <w:r>
        <w:separator/>
      </w:r>
    </w:p>
  </w:footnote>
  <w:footnote w:type="continuationSeparator" w:id="0">
    <w:p w14:paraId="3950C564" w14:textId="77777777" w:rsidR="004C6327" w:rsidRDefault="004C6327" w:rsidP="00B52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00A3F" w14:textId="77777777" w:rsidR="008258D7" w:rsidRPr="00D171DA" w:rsidRDefault="0055734E" w:rsidP="00A709F8">
    <w:pPr>
      <w:pStyle w:val="WTDBArbeitsblatt11pt"/>
    </w:pPr>
    <w:r>
      <w:drawing>
        <wp:anchor distT="0" distB="0" distL="114300" distR="114300" simplePos="0" relativeHeight="251660800" behindDoc="0" locked="0" layoutInCell="1" allowOverlap="1" wp14:anchorId="0E40B890" wp14:editId="08FF7C5C">
          <wp:simplePos x="0" y="0"/>
          <wp:positionH relativeFrom="column">
            <wp:posOffset>5707380</wp:posOffset>
          </wp:positionH>
          <wp:positionV relativeFrom="paragraph">
            <wp:posOffset>1005840</wp:posOffset>
          </wp:positionV>
          <wp:extent cx="795655" cy="1606550"/>
          <wp:effectExtent l="0" t="0" r="4445" b="6350"/>
          <wp:wrapNone/>
          <wp:docPr id="333381596" name="Grafik 3333815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655" cy="1606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535E">
      <w:drawing>
        <wp:anchor distT="0" distB="0" distL="114300" distR="114300" simplePos="0" relativeHeight="251656704" behindDoc="1" locked="0" layoutInCell="1" allowOverlap="1" wp14:anchorId="509D19DA" wp14:editId="6E3C7A24">
          <wp:simplePos x="0" y="0"/>
          <wp:positionH relativeFrom="page">
            <wp:posOffset>-798</wp:posOffset>
          </wp:positionH>
          <wp:positionV relativeFrom="page">
            <wp:posOffset>12700</wp:posOffset>
          </wp:positionV>
          <wp:extent cx="7541637" cy="10368000"/>
          <wp:effectExtent l="0" t="0" r="2540" b="0"/>
          <wp:wrapNone/>
          <wp:docPr id="167168359" name="Grafik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5"/>
                  <pic:cNvPicPr>
                    <a:picLocks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2744"/>
                  <a:stretch>
                    <a:fillRect/>
                  </a:stretch>
                </pic:blipFill>
                <pic:spPr bwMode="auto">
                  <a:xfrm>
                    <a:off x="0" y="0"/>
                    <a:ext cx="7541637" cy="1036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535E">
      <w:drawing>
        <wp:anchor distT="0" distB="3810" distL="114300" distR="124460" simplePos="0" relativeHeight="251657728" behindDoc="1" locked="0" layoutInCell="1" allowOverlap="1" wp14:anchorId="5947384E" wp14:editId="78FF769D">
          <wp:simplePos x="0" y="0"/>
          <wp:positionH relativeFrom="column">
            <wp:posOffset>5271135</wp:posOffset>
          </wp:positionH>
          <wp:positionV relativeFrom="margin">
            <wp:posOffset>-480060</wp:posOffset>
          </wp:positionV>
          <wp:extent cx="1252855" cy="669290"/>
          <wp:effectExtent l="0" t="0" r="4445" b="3810"/>
          <wp:wrapNone/>
          <wp:docPr id="1595357398" name="Grafi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669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BC6DC0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fik 2" o:spid="_x0000_i1025" type="#_x0000_t75" alt="/Volumes/LaCieTHB 2TB/LaCieTHB Jobs/Stiftung Lesen/Welttag des Buches/WTDB 2025/Word/Material 2025/WTDB_2025_AB05_Kästen.svg" style="width:152pt;height:152pt;visibility:visible" o:bullet="t">
        <v:imagedata r:id="rId1" o:title=""/>
      </v:shape>
    </w:pict>
  </w:numPicBullet>
  <w:numPicBullet w:numPicBulletId="1">
    <w:pict>
      <v:shape w14:anchorId="7E976126" id="Grafik 4" o:spid="_x0000_i1026" type="#_x0000_t75" alt="/Volumes/LaCieTHB 2TB/LaCieTHB Jobs/Stiftung Lesen/Welttag des Buches/WTDB 2025/Word/Material 2025/WTDB_2025_AB05_Kästen.svg" style="width:152pt;height:176.5pt;visibility:visible" o:bullet="t">
        <v:imagedata r:id="rId2" o:title=""/>
      </v:shape>
    </w:pict>
  </w:numPicBullet>
  <w:numPicBullet w:numPicBulletId="2">
    <w:pict>
      <v:shape id="Grafik 5" o:spid="_x0000_i1027" type="#_x0000_t75" alt="/Volumes/LaCieTHB 2TB/LaCieTHB Jobs/Stiftung Lesen/Welttag des Buches/WTDB 2025/Word/Material 2025/WTDB_2025_AB05_Kästen.svg" style="width:152pt;height:176.5pt;visibility:visible" o:bullet="t">
        <v:imagedata r:id="rId3" o:title=""/>
      </v:shape>
    </w:pict>
  </w:numPicBullet>
  <w:numPicBullet w:numPicBulletId="3">
    <w:pict>
      <v:shape id="Grafik 6" o:spid="_x0000_i1028" type="#_x0000_t75" alt="/Volumes/LaCieTHB 2TB/LaCieTHB Jobs/Stiftung Lesen/Welttag des Buches/WTDB 2025/Word/Material 2025/WTDB_2025_AB05_Kästen.svg" style="width:171pt;height:185pt;visibility:visible" o:bullet="t">
        <v:imagedata r:id="rId4" o:title=""/>
      </v:shape>
    </w:pict>
  </w:numPicBullet>
  <w:abstractNum w:abstractNumId="0" w15:restartNumberingAfterBreak="0">
    <w:nsid w:val="01565FC3"/>
    <w:multiLevelType w:val="multilevel"/>
    <w:tmpl w:val="65B2D6A0"/>
    <w:styleLink w:val="AktuelleListe10"/>
    <w:lvl w:ilvl="0">
      <w:start w:val="1"/>
      <w:numFmt w:val="decimal"/>
      <w:lvlText w:val="%1]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963CD"/>
    <w:multiLevelType w:val="multilevel"/>
    <w:tmpl w:val="AD262FEC"/>
    <w:styleLink w:val="AktuelleListe21"/>
    <w:lvl w:ilvl="0">
      <w:start w:val="1"/>
      <w:numFmt w:val="bullet"/>
      <w:lvlText w:val=""/>
      <w:lvlPicBulletId w:val="1"/>
      <w:lvlJc w:val="left"/>
      <w:pPr>
        <w:ind w:left="284" w:hanging="284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A1951"/>
    <w:multiLevelType w:val="hybridMultilevel"/>
    <w:tmpl w:val="1E78624E"/>
    <w:lvl w:ilvl="0" w:tplc="B9E86DE2">
      <w:start w:val="1"/>
      <w:numFmt w:val="decimal"/>
      <w:pStyle w:val="WTDBAufzhlung"/>
      <w:lvlText w:val="%1)"/>
      <w:lvlJc w:val="left"/>
      <w:pPr>
        <w:ind w:left="284" w:hanging="284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298" w:hanging="360"/>
      </w:pPr>
    </w:lvl>
    <w:lvl w:ilvl="2" w:tplc="0407001B" w:tentative="1">
      <w:start w:val="1"/>
      <w:numFmt w:val="lowerRoman"/>
      <w:lvlText w:val="%3."/>
      <w:lvlJc w:val="right"/>
      <w:pPr>
        <w:ind w:left="2018" w:hanging="180"/>
      </w:pPr>
    </w:lvl>
    <w:lvl w:ilvl="3" w:tplc="0407000F" w:tentative="1">
      <w:start w:val="1"/>
      <w:numFmt w:val="decimal"/>
      <w:lvlText w:val="%4."/>
      <w:lvlJc w:val="left"/>
      <w:pPr>
        <w:ind w:left="2738" w:hanging="360"/>
      </w:pPr>
    </w:lvl>
    <w:lvl w:ilvl="4" w:tplc="04070019" w:tentative="1">
      <w:start w:val="1"/>
      <w:numFmt w:val="lowerLetter"/>
      <w:lvlText w:val="%5."/>
      <w:lvlJc w:val="left"/>
      <w:pPr>
        <w:ind w:left="3458" w:hanging="360"/>
      </w:pPr>
    </w:lvl>
    <w:lvl w:ilvl="5" w:tplc="0407001B" w:tentative="1">
      <w:start w:val="1"/>
      <w:numFmt w:val="lowerRoman"/>
      <w:lvlText w:val="%6."/>
      <w:lvlJc w:val="right"/>
      <w:pPr>
        <w:ind w:left="4178" w:hanging="180"/>
      </w:pPr>
    </w:lvl>
    <w:lvl w:ilvl="6" w:tplc="0407000F" w:tentative="1">
      <w:start w:val="1"/>
      <w:numFmt w:val="decimal"/>
      <w:lvlText w:val="%7."/>
      <w:lvlJc w:val="left"/>
      <w:pPr>
        <w:ind w:left="4898" w:hanging="360"/>
      </w:pPr>
    </w:lvl>
    <w:lvl w:ilvl="7" w:tplc="04070019" w:tentative="1">
      <w:start w:val="1"/>
      <w:numFmt w:val="lowerLetter"/>
      <w:lvlText w:val="%8."/>
      <w:lvlJc w:val="left"/>
      <w:pPr>
        <w:ind w:left="5618" w:hanging="360"/>
      </w:pPr>
    </w:lvl>
    <w:lvl w:ilvl="8" w:tplc="040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8C40613"/>
    <w:multiLevelType w:val="hybridMultilevel"/>
    <w:tmpl w:val="103894AE"/>
    <w:lvl w:ilvl="0" w:tplc="7D78EDC6">
      <w:start w:val="1"/>
      <w:numFmt w:val="bullet"/>
      <w:pStyle w:val="WTDBCheckmarks"/>
      <w:lvlText w:val="P"/>
      <w:lvlJc w:val="left"/>
      <w:pPr>
        <w:ind w:left="255" w:hanging="255"/>
      </w:pPr>
      <w:rPr>
        <w:rFonts w:ascii="Wingdings 2" w:hAnsi="Wingdings 2" w:hint="default"/>
        <w:b/>
        <w:i w:val="0"/>
        <w:color w:val="00E0FF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2170C"/>
    <w:multiLevelType w:val="multilevel"/>
    <w:tmpl w:val="33C4705C"/>
    <w:styleLink w:val="AktuelleListe8"/>
    <w:lvl w:ilvl="0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15A22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6109A"/>
    <w:multiLevelType w:val="multilevel"/>
    <w:tmpl w:val="601A53EA"/>
    <w:styleLink w:val="AktuelleListe1"/>
    <w:lvl w:ilvl="0">
      <w:start w:val="1"/>
      <w:numFmt w:val="decimal"/>
      <w:lvlText w:val="%1."/>
      <w:lvlJc w:val="left"/>
      <w:pPr>
        <w:ind w:left="312" w:hanging="31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CB68F5"/>
    <w:multiLevelType w:val="multilevel"/>
    <w:tmpl w:val="868071B4"/>
    <w:styleLink w:val="AktuelleListe30"/>
    <w:lvl w:ilvl="0">
      <w:start w:val="1"/>
      <w:numFmt w:val="decimal"/>
      <w:lvlText w:val="%1.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A67C4"/>
    <w:multiLevelType w:val="multilevel"/>
    <w:tmpl w:val="601A53EA"/>
    <w:styleLink w:val="AktuelleListe9"/>
    <w:lvl w:ilvl="0">
      <w:start w:val="1"/>
      <w:numFmt w:val="decimal"/>
      <w:lvlText w:val="%1."/>
      <w:lvlJc w:val="left"/>
      <w:pPr>
        <w:ind w:left="312" w:hanging="31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D76ECB"/>
    <w:multiLevelType w:val="multilevel"/>
    <w:tmpl w:val="11E49794"/>
    <w:styleLink w:val="AktuelleListe42"/>
    <w:lvl w:ilvl="0">
      <w:start w:val="1"/>
      <w:numFmt w:val="decimal"/>
      <w:lvlText w:val="%1."/>
      <w:lvlJc w:val="left"/>
      <w:pPr>
        <w:ind w:left="170" w:hanging="170"/>
      </w:pPr>
      <w:rPr>
        <w:rFonts w:ascii="Georgia" w:hAnsi="Georgia" w:hint="default"/>
        <w:b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14152"/>
    <w:multiLevelType w:val="multilevel"/>
    <w:tmpl w:val="786EB948"/>
    <w:styleLink w:val="AktuelleListe11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5D77"/>
    <w:multiLevelType w:val="multilevel"/>
    <w:tmpl w:val="CC3A60AA"/>
    <w:styleLink w:val="AktuelleListe24"/>
    <w:lvl w:ilvl="0">
      <w:start w:val="1"/>
      <w:numFmt w:val="bullet"/>
      <w:lvlText w:val=""/>
      <w:lvlPicBulletId w:val="2"/>
      <w:lvlJc w:val="left"/>
      <w:pPr>
        <w:ind w:left="255" w:hanging="255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AE26A0"/>
    <w:multiLevelType w:val="multilevel"/>
    <w:tmpl w:val="717E8E40"/>
    <w:styleLink w:val="AktuelleListe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15A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95A7F"/>
    <w:multiLevelType w:val="multilevel"/>
    <w:tmpl w:val="0407001D"/>
    <w:styleLink w:val="AktuelleListe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14E59F1"/>
    <w:multiLevelType w:val="multilevel"/>
    <w:tmpl w:val="666A8F7C"/>
    <w:styleLink w:val="AktuelleListe27"/>
    <w:lvl w:ilvl="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816F59"/>
    <w:multiLevelType w:val="multilevel"/>
    <w:tmpl w:val="241EF45A"/>
    <w:styleLink w:val="AktuelleListe34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B5C4C"/>
    <w:multiLevelType w:val="multilevel"/>
    <w:tmpl w:val="DBB09126"/>
    <w:styleLink w:val="AktuelleListe31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F72B3C"/>
    <w:multiLevelType w:val="multilevel"/>
    <w:tmpl w:val="4926860A"/>
    <w:styleLink w:val="AktuelleListe41"/>
    <w:lvl w:ilvl="0">
      <w:start w:val="1"/>
      <w:numFmt w:val="decimal"/>
      <w:lvlText w:val="%1."/>
      <w:lvlJc w:val="left"/>
      <w:pPr>
        <w:ind w:left="170" w:hanging="170"/>
      </w:pPr>
      <w:rPr>
        <w:rFonts w:ascii="Georgia" w:hAnsi="Georgia" w:hint="default"/>
        <w:b w:val="0"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6F40BF"/>
    <w:multiLevelType w:val="multilevel"/>
    <w:tmpl w:val="CBA880F6"/>
    <w:styleLink w:val="AktuelleListe14"/>
    <w:lvl w:ilvl="0">
      <w:start w:val="1"/>
      <w:numFmt w:val="bullet"/>
      <w:lvlText w:val=""/>
      <w:lvlJc w:val="left"/>
      <w:pPr>
        <w:ind w:left="360" w:hanging="360"/>
      </w:pPr>
      <w:rPr>
        <w:rFonts w:ascii="Arial Black" w:hAnsi="Arial Black" w:hint="default"/>
        <w:b/>
        <w:i w:val="0"/>
        <w:color w:val="auto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D6383D"/>
    <w:multiLevelType w:val="multilevel"/>
    <w:tmpl w:val="1786E22A"/>
    <w:styleLink w:val="AktuelleListe32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AE7668"/>
    <w:multiLevelType w:val="hybridMultilevel"/>
    <w:tmpl w:val="7836299A"/>
    <w:lvl w:ilvl="0" w:tplc="578269D4">
      <w:start w:val="1"/>
      <w:numFmt w:val="decimal"/>
      <w:pStyle w:val="WTDBAufzhlung1"/>
      <w:lvlText w:val="%1."/>
      <w:lvlJc w:val="left"/>
      <w:pPr>
        <w:ind w:left="312" w:hanging="312"/>
      </w:pPr>
      <w:rPr>
        <w:rFonts w:ascii="Arial" w:hAnsi="Arial" w:hint="default"/>
        <w:b/>
        <w:i w:val="0"/>
        <w:color w:val="00377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AB1ADE"/>
    <w:multiLevelType w:val="multilevel"/>
    <w:tmpl w:val="401CFB84"/>
    <w:styleLink w:val="AktuelleListe1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auto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7A222F"/>
    <w:multiLevelType w:val="multilevel"/>
    <w:tmpl w:val="96722E38"/>
    <w:styleLink w:val="AktuelleListe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15A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A32FF4"/>
    <w:multiLevelType w:val="multilevel"/>
    <w:tmpl w:val="0407001D"/>
    <w:styleLink w:val="AktuelleList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5303BF8"/>
    <w:multiLevelType w:val="multilevel"/>
    <w:tmpl w:val="1BF25A2E"/>
    <w:styleLink w:val="AktuelleListe23"/>
    <w:lvl w:ilvl="0">
      <w:start w:val="1"/>
      <w:numFmt w:val="bullet"/>
      <w:lvlText w:val=""/>
      <w:lvlPicBulletId w:val="1"/>
      <w:lvlJc w:val="left"/>
      <w:pPr>
        <w:ind w:left="255" w:hanging="255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595C"/>
    <w:multiLevelType w:val="multilevel"/>
    <w:tmpl w:val="4308E9FE"/>
    <w:styleLink w:val="AktuelleListe19"/>
    <w:lvl w:ilvl="0">
      <w:start w:val="1"/>
      <w:numFmt w:val="bullet"/>
      <w:lvlText w:val=""/>
      <w:lvlPicBulletId w:val="0"/>
      <w:lvlJc w:val="left"/>
      <w:pPr>
        <w:ind w:left="227" w:hanging="227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8E473B"/>
    <w:multiLevelType w:val="multilevel"/>
    <w:tmpl w:val="4926860A"/>
    <w:styleLink w:val="AktuelleListe37"/>
    <w:lvl w:ilvl="0">
      <w:start w:val="1"/>
      <w:numFmt w:val="decimal"/>
      <w:lvlText w:val="%1."/>
      <w:lvlJc w:val="left"/>
      <w:pPr>
        <w:ind w:left="170" w:hanging="170"/>
      </w:pPr>
      <w:rPr>
        <w:rFonts w:ascii="Georgia" w:hAnsi="Georgia" w:hint="default"/>
        <w:b w:val="0"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1450F6"/>
    <w:multiLevelType w:val="multilevel"/>
    <w:tmpl w:val="F29E51D2"/>
    <w:styleLink w:val="AktuelleListe16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b/>
        <w:i w:val="0"/>
        <w:color w:val="auto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E053CD"/>
    <w:multiLevelType w:val="hybridMultilevel"/>
    <w:tmpl w:val="7D385954"/>
    <w:lvl w:ilvl="0" w:tplc="8438DD52">
      <w:start w:val="1"/>
      <w:numFmt w:val="decimal"/>
      <w:pStyle w:val="WTDBAufzhlungBriefSpalte2"/>
      <w:lvlText w:val="%1."/>
      <w:lvlJc w:val="left"/>
      <w:pPr>
        <w:ind w:left="170" w:hanging="17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060AA6"/>
    <w:multiLevelType w:val="hybridMultilevel"/>
    <w:tmpl w:val="E738F0CE"/>
    <w:lvl w:ilvl="0" w:tplc="51F455E4">
      <w:start w:val="1"/>
      <w:numFmt w:val="bullet"/>
      <w:pStyle w:val="WTDBBulletsSchreibtipps"/>
      <w:lvlText w:val=""/>
      <w:lvlJc w:val="left"/>
      <w:pPr>
        <w:ind w:left="397" w:hanging="199"/>
      </w:pPr>
      <w:rPr>
        <w:rFonts w:ascii="Symbol" w:hAnsi="Symbol" w:hint="default"/>
        <w:color w:val="00E0F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F1CEE"/>
    <w:multiLevelType w:val="hybridMultilevel"/>
    <w:tmpl w:val="37C6118A"/>
    <w:lvl w:ilvl="0" w:tplc="2B6E895E">
      <w:start w:val="1"/>
      <w:numFmt w:val="decimal"/>
      <w:pStyle w:val="WTDBAufzhlungBrief"/>
      <w:lvlText w:val="%1."/>
      <w:lvlJc w:val="left"/>
      <w:pPr>
        <w:ind w:left="198" w:hanging="198"/>
      </w:pPr>
      <w:rPr>
        <w:rFonts w:ascii="Georgia" w:hAnsi="Georgia" w:hint="default"/>
        <w:b w:val="0"/>
        <w:bCs/>
        <w:i w:val="0"/>
        <w:color w:val="auto"/>
        <w:sz w:val="17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DB0033"/>
    <w:multiLevelType w:val="hybridMultilevel"/>
    <w:tmpl w:val="8F88EC62"/>
    <w:lvl w:ilvl="0" w:tplc="BB1CB8C0">
      <w:start w:val="1"/>
      <w:numFmt w:val="bullet"/>
      <w:pStyle w:val="WTDBBulletsnormal"/>
      <w:lvlText w:val=""/>
      <w:lvlJc w:val="left"/>
      <w:pPr>
        <w:ind w:left="170" w:hanging="170"/>
      </w:pPr>
      <w:rPr>
        <w:rFonts w:ascii="Symbol" w:hAnsi="Symbol" w:hint="default"/>
        <w:b/>
        <w:i w:val="0"/>
        <w:color w:val="auto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F56037"/>
    <w:multiLevelType w:val="multilevel"/>
    <w:tmpl w:val="FEE66694"/>
    <w:styleLink w:val="AktuelleListe22"/>
    <w:lvl w:ilvl="0">
      <w:start w:val="1"/>
      <w:numFmt w:val="bullet"/>
      <w:lvlText w:val=""/>
      <w:lvlPicBulletId w:val="1"/>
      <w:lvlJc w:val="left"/>
      <w:pPr>
        <w:ind w:left="255" w:hanging="255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63566F"/>
    <w:multiLevelType w:val="multilevel"/>
    <w:tmpl w:val="4926860A"/>
    <w:styleLink w:val="AktuelleListe36"/>
    <w:lvl w:ilvl="0">
      <w:start w:val="1"/>
      <w:numFmt w:val="decimal"/>
      <w:lvlText w:val="%1."/>
      <w:lvlJc w:val="left"/>
      <w:pPr>
        <w:ind w:left="170" w:hanging="170"/>
      </w:pPr>
      <w:rPr>
        <w:rFonts w:ascii="Georgia" w:hAnsi="Georgia" w:hint="default"/>
        <w:b w:val="0"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A53FFF"/>
    <w:multiLevelType w:val="multilevel"/>
    <w:tmpl w:val="7B7E0E1A"/>
    <w:styleLink w:val="AktuelleListe20"/>
    <w:lvl w:ilvl="0">
      <w:start w:val="1"/>
      <w:numFmt w:val="bullet"/>
      <w:lvlText w:val=""/>
      <w:lvlPicBulletId w:val="1"/>
      <w:lvlJc w:val="left"/>
      <w:pPr>
        <w:ind w:left="227" w:hanging="227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1C2A5E"/>
    <w:multiLevelType w:val="multilevel"/>
    <w:tmpl w:val="507E6DE6"/>
    <w:styleLink w:val="AktuelleList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489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1F3CA1"/>
    <w:multiLevelType w:val="multilevel"/>
    <w:tmpl w:val="B0401E94"/>
    <w:styleLink w:val="AktuelleListe33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975DBF"/>
    <w:multiLevelType w:val="hybridMultilevel"/>
    <w:tmpl w:val="824E69EE"/>
    <w:lvl w:ilvl="0" w:tplc="50E27FAC">
      <w:start w:val="1"/>
      <w:numFmt w:val="decimal"/>
      <w:pStyle w:val="WTDB2026Aufzhlung12pt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FC7A0A"/>
    <w:multiLevelType w:val="multilevel"/>
    <w:tmpl w:val="4BC09006"/>
    <w:styleLink w:val="AktuelleListe7"/>
    <w:lvl w:ilvl="0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15A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E753C9"/>
    <w:multiLevelType w:val="multilevel"/>
    <w:tmpl w:val="1F6CDFAE"/>
    <w:styleLink w:val="AktuelleListe2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601EA4"/>
    <w:multiLevelType w:val="hybridMultilevel"/>
    <w:tmpl w:val="8BE2D21E"/>
    <w:lvl w:ilvl="0" w:tplc="1DE093DE">
      <w:start w:val="1"/>
      <w:numFmt w:val="decimal"/>
      <w:pStyle w:val="WTDBAufzhlungMCSpalte1"/>
      <w:lvlText w:val="%1]"/>
      <w:lvlJc w:val="left"/>
      <w:pPr>
        <w:ind w:left="255" w:hanging="255"/>
      </w:pPr>
      <w:rPr>
        <w:rFonts w:hint="default"/>
        <w:b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6534DE"/>
    <w:multiLevelType w:val="multilevel"/>
    <w:tmpl w:val="45007A98"/>
    <w:styleLink w:val="AktuelleListe17"/>
    <w:lvl w:ilvl="0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15A22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517D9F"/>
    <w:multiLevelType w:val="multilevel"/>
    <w:tmpl w:val="F378CC3C"/>
    <w:styleLink w:val="AktuelleListe25"/>
    <w:lvl w:ilvl="0">
      <w:start w:val="1"/>
      <w:numFmt w:val="bullet"/>
      <w:lvlText w:val=""/>
      <w:lvlPicBulletId w:val="3"/>
      <w:lvlJc w:val="left"/>
      <w:pPr>
        <w:ind w:left="255" w:hanging="255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1862BB"/>
    <w:multiLevelType w:val="multilevel"/>
    <w:tmpl w:val="E5884DA0"/>
    <w:styleLink w:val="AktuelleListe40"/>
    <w:lvl w:ilvl="0">
      <w:start w:val="1"/>
      <w:numFmt w:val="decimal"/>
      <w:lvlText w:val="%1."/>
      <w:lvlJc w:val="left"/>
      <w:pPr>
        <w:ind w:left="312" w:hanging="312"/>
      </w:pPr>
      <w:rPr>
        <w:rFonts w:ascii="Geaorgia" w:hAnsi="Geaorgia" w:hint="default"/>
        <w:b/>
        <w:i w:val="0"/>
        <w:color w:val="00377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165DB5"/>
    <w:multiLevelType w:val="multilevel"/>
    <w:tmpl w:val="506A5D96"/>
    <w:styleLink w:val="AktuelleListe18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507EF6"/>
    <w:multiLevelType w:val="multilevel"/>
    <w:tmpl w:val="0407001D"/>
    <w:styleLink w:val="AktuelleListe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856099C"/>
    <w:multiLevelType w:val="multilevel"/>
    <w:tmpl w:val="CD389AE2"/>
    <w:styleLink w:val="AktuelleListe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DD00FD"/>
    <w:multiLevelType w:val="multilevel"/>
    <w:tmpl w:val="88629DFA"/>
    <w:styleLink w:val="AktuelleListe28"/>
    <w:lvl w:ilvl="0">
      <w:start w:val="1"/>
      <w:numFmt w:val="decimal"/>
      <w:lvlText w:val="%1."/>
      <w:lvlJc w:val="left"/>
      <w:pPr>
        <w:ind w:left="255" w:hanging="255"/>
      </w:pPr>
      <w:rPr>
        <w:rFonts w:ascii="Georgia" w:hAnsi="Georgia" w:hint="default"/>
        <w:b w:val="0"/>
        <w:i w:val="0"/>
        <w:color w:val="auto"/>
        <w:sz w:val="17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475D32"/>
    <w:multiLevelType w:val="multilevel"/>
    <w:tmpl w:val="0407001D"/>
    <w:styleLink w:val="AktuelleListe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A3B022D"/>
    <w:multiLevelType w:val="multilevel"/>
    <w:tmpl w:val="717E8E40"/>
    <w:styleLink w:val="AktuelleListe1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15A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7C4489"/>
    <w:multiLevelType w:val="hybridMultilevel"/>
    <w:tmpl w:val="591AA50E"/>
    <w:lvl w:ilvl="0" w:tplc="ABF2DDFE">
      <w:start w:val="1"/>
      <w:numFmt w:val="decimal"/>
      <w:pStyle w:val="WTDBHeadlineAufzhlung22pt"/>
      <w:lvlText w:val="%1."/>
      <w:lvlJc w:val="left"/>
      <w:pPr>
        <w:ind w:left="510" w:hanging="51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0C4B30"/>
    <w:multiLevelType w:val="hybridMultilevel"/>
    <w:tmpl w:val="BC047D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C452CDE"/>
    <w:multiLevelType w:val="multilevel"/>
    <w:tmpl w:val="8048F126"/>
    <w:styleLink w:val="AktuelleListe35"/>
    <w:lvl w:ilvl="0">
      <w:start w:val="1"/>
      <w:numFmt w:val="decimal"/>
      <w:lvlText w:val="%1]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9D3D6E"/>
    <w:multiLevelType w:val="multilevel"/>
    <w:tmpl w:val="FFD6599C"/>
    <w:styleLink w:val="AktuelleListe39"/>
    <w:lvl w:ilvl="0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00E0F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A96350"/>
    <w:multiLevelType w:val="hybridMultilevel"/>
    <w:tmpl w:val="E30E5334"/>
    <w:lvl w:ilvl="0" w:tplc="6B6A55A8">
      <w:start w:val="1"/>
      <w:numFmt w:val="lowerLetter"/>
      <w:pStyle w:val="WTDBAufzhlungabc"/>
      <w:lvlText w:val="%1)"/>
      <w:lvlJc w:val="left"/>
      <w:pPr>
        <w:ind w:left="284" w:hanging="28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987472">
    <w:abstractNumId w:val="28"/>
  </w:num>
  <w:num w:numId="2" w16cid:durableId="2036537794">
    <w:abstractNumId w:val="49"/>
  </w:num>
  <w:num w:numId="3" w16cid:durableId="1529878759">
    <w:abstractNumId w:val="2"/>
  </w:num>
  <w:num w:numId="4" w16cid:durableId="1161849943">
    <w:abstractNumId w:val="53"/>
  </w:num>
  <w:num w:numId="5" w16cid:durableId="1884947288">
    <w:abstractNumId w:val="19"/>
  </w:num>
  <w:num w:numId="6" w16cid:durableId="640960102">
    <w:abstractNumId w:val="5"/>
  </w:num>
  <w:num w:numId="7" w16cid:durableId="1172064713">
    <w:abstractNumId w:val="39"/>
  </w:num>
  <w:num w:numId="8" w16cid:durableId="584530121">
    <w:abstractNumId w:val="34"/>
  </w:num>
  <w:num w:numId="9" w16cid:durableId="304624841">
    <w:abstractNumId w:val="21"/>
  </w:num>
  <w:num w:numId="10" w16cid:durableId="1977833256">
    <w:abstractNumId w:val="47"/>
  </w:num>
  <w:num w:numId="11" w16cid:durableId="1037051805">
    <w:abstractNumId w:val="44"/>
  </w:num>
  <w:num w:numId="12" w16cid:durableId="1146121911">
    <w:abstractNumId w:val="29"/>
  </w:num>
  <w:num w:numId="13" w16cid:durableId="463158780">
    <w:abstractNumId w:val="22"/>
  </w:num>
  <w:num w:numId="14" w16cid:durableId="659579041">
    <w:abstractNumId w:val="37"/>
  </w:num>
  <w:num w:numId="15" w16cid:durableId="1786729033">
    <w:abstractNumId w:val="4"/>
  </w:num>
  <w:num w:numId="16" w16cid:durableId="308943068">
    <w:abstractNumId w:val="7"/>
  </w:num>
  <w:num w:numId="17" w16cid:durableId="116338304">
    <w:abstractNumId w:val="0"/>
  </w:num>
  <w:num w:numId="18" w16cid:durableId="394160389">
    <w:abstractNumId w:val="9"/>
  </w:num>
  <w:num w:numId="19" w16cid:durableId="1465150655">
    <w:abstractNumId w:val="12"/>
  </w:num>
  <w:num w:numId="20" w16cid:durableId="422530233">
    <w:abstractNumId w:val="48"/>
  </w:num>
  <w:num w:numId="21" w16cid:durableId="723603606">
    <w:abstractNumId w:val="30"/>
  </w:num>
  <w:num w:numId="22" w16cid:durableId="648480787">
    <w:abstractNumId w:val="17"/>
  </w:num>
  <w:num w:numId="23" w16cid:durableId="1857845628">
    <w:abstractNumId w:val="20"/>
  </w:num>
  <w:num w:numId="24" w16cid:durableId="1168402370">
    <w:abstractNumId w:val="26"/>
  </w:num>
  <w:num w:numId="25" w16cid:durableId="1930651884">
    <w:abstractNumId w:val="19"/>
    <w:lvlOverride w:ilvl="0">
      <w:startOverride w:val="1"/>
    </w:lvlOverride>
  </w:num>
  <w:num w:numId="26" w16cid:durableId="1880892843">
    <w:abstractNumId w:val="40"/>
  </w:num>
  <w:num w:numId="27" w16cid:durableId="890969608">
    <w:abstractNumId w:val="43"/>
  </w:num>
  <w:num w:numId="28" w16cid:durableId="1533300896">
    <w:abstractNumId w:val="24"/>
  </w:num>
  <w:num w:numId="29" w16cid:durableId="1353724478">
    <w:abstractNumId w:val="33"/>
  </w:num>
  <w:num w:numId="30" w16cid:durableId="1947424970">
    <w:abstractNumId w:val="1"/>
  </w:num>
  <w:num w:numId="31" w16cid:durableId="1671908317">
    <w:abstractNumId w:val="31"/>
  </w:num>
  <w:num w:numId="32" w16cid:durableId="1591935436">
    <w:abstractNumId w:val="23"/>
  </w:num>
  <w:num w:numId="33" w16cid:durableId="2057506375">
    <w:abstractNumId w:val="10"/>
  </w:num>
  <w:num w:numId="34" w16cid:durableId="203058093">
    <w:abstractNumId w:val="41"/>
  </w:num>
  <w:num w:numId="35" w16cid:durableId="1317302086">
    <w:abstractNumId w:val="45"/>
  </w:num>
  <w:num w:numId="36" w16cid:durableId="931670878">
    <w:abstractNumId w:val="13"/>
  </w:num>
  <w:num w:numId="37" w16cid:durableId="218788567">
    <w:abstractNumId w:val="46"/>
  </w:num>
  <w:num w:numId="38" w16cid:durableId="971593272">
    <w:abstractNumId w:val="27"/>
  </w:num>
  <w:num w:numId="39" w16cid:durableId="135608608">
    <w:abstractNumId w:val="38"/>
  </w:num>
  <w:num w:numId="40" w16cid:durableId="1349868062">
    <w:abstractNumId w:val="6"/>
  </w:num>
  <w:num w:numId="41" w16cid:durableId="321011840">
    <w:abstractNumId w:val="15"/>
  </w:num>
  <w:num w:numId="42" w16cid:durableId="1203908475">
    <w:abstractNumId w:val="18"/>
  </w:num>
  <w:num w:numId="43" w16cid:durableId="1317416989">
    <w:abstractNumId w:val="39"/>
    <w:lvlOverride w:ilvl="0">
      <w:startOverride w:val="2"/>
    </w:lvlOverride>
  </w:num>
  <w:num w:numId="44" w16cid:durableId="1055548798">
    <w:abstractNumId w:val="35"/>
  </w:num>
  <w:num w:numId="45" w16cid:durableId="1590889190">
    <w:abstractNumId w:val="39"/>
    <w:lvlOverride w:ilvl="0">
      <w:startOverride w:val="3"/>
    </w:lvlOverride>
  </w:num>
  <w:num w:numId="46" w16cid:durableId="1931574318">
    <w:abstractNumId w:val="14"/>
  </w:num>
  <w:num w:numId="47" w16cid:durableId="2033798121">
    <w:abstractNumId w:val="39"/>
    <w:lvlOverride w:ilvl="0">
      <w:startOverride w:val="4"/>
    </w:lvlOverride>
  </w:num>
  <w:num w:numId="48" w16cid:durableId="106774969">
    <w:abstractNumId w:val="51"/>
  </w:num>
  <w:num w:numId="49" w16cid:durableId="1131560461">
    <w:abstractNumId w:val="19"/>
    <w:lvlOverride w:ilvl="0">
      <w:startOverride w:val="1"/>
    </w:lvlOverride>
  </w:num>
  <w:num w:numId="50" w16cid:durableId="1064984108">
    <w:abstractNumId w:val="19"/>
    <w:lvlOverride w:ilvl="0">
      <w:startOverride w:val="1"/>
    </w:lvlOverride>
  </w:num>
  <w:num w:numId="51" w16cid:durableId="370347755">
    <w:abstractNumId w:val="19"/>
    <w:lvlOverride w:ilvl="0">
      <w:startOverride w:val="1"/>
    </w:lvlOverride>
  </w:num>
  <w:num w:numId="52" w16cid:durableId="433331901">
    <w:abstractNumId w:val="32"/>
  </w:num>
  <w:num w:numId="53" w16cid:durableId="1669938820">
    <w:abstractNumId w:val="3"/>
  </w:num>
  <w:num w:numId="54" w16cid:durableId="1879774453">
    <w:abstractNumId w:val="25"/>
  </w:num>
  <w:num w:numId="55" w16cid:durableId="348409656">
    <w:abstractNumId w:val="11"/>
  </w:num>
  <w:num w:numId="56" w16cid:durableId="1496844347">
    <w:abstractNumId w:val="52"/>
  </w:num>
  <w:num w:numId="57" w16cid:durableId="2018847034">
    <w:abstractNumId w:val="42"/>
  </w:num>
  <w:num w:numId="58" w16cid:durableId="1399674617">
    <w:abstractNumId w:val="19"/>
    <w:lvlOverride w:ilvl="0">
      <w:startOverride w:val="1"/>
    </w:lvlOverride>
  </w:num>
  <w:num w:numId="59" w16cid:durableId="1748840915">
    <w:abstractNumId w:val="19"/>
    <w:lvlOverride w:ilvl="0">
      <w:startOverride w:val="1"/>
    </w:lvlOverride>
  </w:num>
  <w:num w:numId="60" w16cid:durableId="1598711049">
    <w:abstractNumId w:val="50"/>
  </w:num>
  <w:num w:numId="61" w16cid:durableId="1140263650">
    <w:abstractNumId w:val="27"/>
    <w:lvlOverride w:ilvl="0">
      <w:startOverride w:val="1"/>
    </w:lvlOverride>
  </w:num>
  <w:num w:numId="62" w16cid:durableId="1021784145">
    <w:abstractNumId w:val="36"/>
  </w:num>
  <w:num w:numId="63" w16cid:durableId="1782533515">
    <w:abstractNumId w:val="29"/>
    <w:lvlOverride w:ilvl="0">
      <w:startOverride w:val="1"/>
    </w:lvlOverride>
  </w:num>
  <w:num w:numId="64" w16cid:durableId="209196305">
    <w:abstractNumId w:val="29"/>
    <w:lvlOverride w:ilvl="0">
      <w:startOverride w:val="1"/>
    </w:lvlOverride>
  </w:num>
  <w:num w:numId="65" w16cid:durableId="1303579619">
    <w:abstractNumId w:val="16"/>
  </w:num>
  <w:num w:numId="66" w16cid:durableId="610627986">
    <w:abstractNumId w:val="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45"/>
    <w:rsid w:val="00016BAC"/>
    <w:rsid w:val="00016C5F"/>
    <w:rsid w:val="00024C6D"/>
    <w:rsid w:val="00025845"/>
    <w:rsid w:val="00031FE8"/>
    <w:rsid w:val="00043163"/>
    <w:rsid w:val="00045AFD"/>
    <w:rsid w:val="000472C7"/>
    <w:rsid w:val="000642A3"/>
    <w:rsid w:val="000723A8"/>
    <w:rsid w:val="00083308"/>
    <w:rsid w:val="00093ABD"/>
    <w:rsid w:val="000B0FD4"/>
    <w:rsid w:val="000B227E"/>
    <w:rsid w:val="000C3423"/>
    <w:rsid w:val="000D538A"/>
    <w:rsid w:val="000D74D7"/>
    <w:rsid w:val="000E05DC"/>
    <w:rsid w:val="000E76EB"/>
    <w:rsid w:val="000F2E4A"/>
    <w:rsid w:val="000F580C"/>
    <w:rsid w:val="00124B5E"/>
    <w:rsid w:val="00132A73"/>
    <w:rsid w:val="00136001"/>
    <w:rsid w:val="00136B8F"/>
    <w:rsid w:val="00164066"/>
    <w:rsid w:val="00165E99"/>
    <w:rsid w:val="001721F5"/>
    <w:rsid w:val="00173326"/>
    <w:rsid w:val="00177A4B"/>
    <w:rsid w:val="0018070B"/>
    <w:rsid w:val="001822C8"/>
    <w:rsid w:val="001824A3"/>
    <w:rsid w:val="00196AA8"/>
    <w:rsid w:val="001B1C6B"/>
    <w:rsid w:val="001B2C24"/>
    <w:rsid w:val="001C2444"/>
    <w:rsid w:val="001C5410"/>
    <w:rsid w:val="001D3862"/>
    <w:rsid w:val="001D3E92"/>
    <w:rsid w:val="001D605A"/>
    <w:rsid w:val="001E1D83"/>
    <w:rsid w:val="001E7525"/>
    <w:rsid w:val="00212039"/>
    <w:rsid w:val="002139C3"/>
    <w:rsid w:val="00217D9B"/>
    <w:rsid w:val="00236301"/>
    <w:rsid w:val="002555A0"/>
    <w:rsid w:val="0026417A"/>
    <w:rsid w:val="00271CC6"/>
    <w:rsid w:val="002768CF"/>
    <w:rsid w:val="00292615"/>
    <w:rsid w:val="002A501F"/>
    <w:rsid w:val="002A793C"/>
    <w:rsid w:val="002B3179"/>
    <w:rsid w:val="002B6DCA"/>
    <w:rsid w:val="002C5895"/>
    <w:rsid w:val="002D5B4B"/>
    <w:rsid w:val="002E0D0A"/>
    <w:rsid w:val="002E0DD1"/>
    <w:rsid w:val="00311072"/>
    <w:rsid w:val="00332BA4"/>
    <w:rsid w:val="00333092"/>
    <w:rsid w:val="0034253E"/>
    <w:rsid w:val="00346BA4"/>
    <w:rsid w:val="00351784"/>
    <w:rsid w:val="00361C00"/>
    <w:rsid w:val="0036550A"/>
    <w:rsid w:val="003722E0"/>
    <w:rsid w:val="0037683B"/>
    <w:rsid w:val="00382024"/>
    <w:rsid w:val="00394A4E"/>
    <w:rsid w:val="003A2879"/>
    <w:rsid w:val="003A471E"/>
    <w:rsid w:val="003B2DE8"/>
    <w:rsid w:val="003B5767"/>
    <w:rsid w:val="003B7D60"/>
    <w:rsid w:val="003C2CE6"/>
    <w:rsid w:val="003C7135"/>
    <w:rsid w:val="003D0FC0"/>
    <w:rsid w:val="003D5B23"/>
    <w:rsid w:val="003E7FFA"/>
    <w:rsid w:val="00414E0C"/>
    <w:rsid w:val="00424C10"/>
    <w:rsid w:val="004479B5"/>
    <w:rsid w:val="00452D20"/>
    <w:rsid w:val="0045433C"/>
    <w:rsid w:val="00455824"/>
    <w:rsid w:val="00460FC5"/>
    <w:rsid w:val="004633BB"/>
    <w:rsid w:val="0047441B"/>
    <w:rsid w:val="00480015"/>
    <w:rsid w:val="00482875"/>
    <w:rsid w:val="00493F64"/>
    <w:rsid w:val="00497468"/>
    <w:rsid w:val="004A2504"/>
    <w:rsid w:val="004B0491"/>
    <w:rsid w:val="004B1E9E"/>
    <w:rsid w:val="004C0791"/>
    <w:rsid w:val="004C4B77"/>
    <w:rsid w:val="004C5672"/>
    <w:rsid w:val="004C6327"/>
    <w:rsid w:val="004D4E37"/>
    <w:rsid w:val="004E2BEF"/>
    <w:rsid w:val="004F14DC"/>
    <w:rsid w:val="004F5DC2"/>
    <w:rsid w:val="00501733"/>
    <w:rsid w:val="0050729C"/>
    <w:rsid w:val="0052113F"/>
    <w:rsid w:val="005403D7"/>
    <w:rsid w:val="005453F2"/>
    <w:rsid w:val="005466EC"/>
    <w:rsid w:val="00547D14"/>
    <w:rsid w:val="00550515"/>
    <w:rsid w:val="00551B22"/>
    <w:rsid w:val="00554CFB"/>
    <w:rsid w:val="0055734E"/>
    <w:rsid w:val="005608B9"/>
    <w:rsid w:val="00570C04"/>
    <w:rsid w:val="00572C0D"/>
    <w:rsid w:val="00574038"/>
    <w:rsid w:val="0058640B"/>
    <w:rsid w:val="005A325B"/>
    <w:rsid w:val="005A4B73"/>
    <w:rsid w:val="005B51AE"/>
    <w:rsid w:val="005B6FA8"/>
    <w:rsid w:val="005C2CAD"/>
    <w:rsid w:val="005E32CC"/>
    <w:rsid w:val="005E6B7E"/>
    <w:rsid w:val="00604204"/>
    <w:rsid w:val="0061021F"/>
    <w:rsid w:val="00613777"/>
    <w:rsid w:val="006154C1"/>
    <w:rsid w:val="0061738E"/>
    <w:rsid w:val="006218FE"/>
    <w:rsid w:val="00631CB7"/>
    <w:rsid w:val="00636DBF"/>
    <w:rsid w:val="006432AE"/>
    <w:rsid w:val="00644337"/>
    <w:rsid w:val="00644912"/>
    <w:rsid w:val="006461C5"/>
    <w:rsid w:val="006528C4"/>
    <w:rsid w:val="0065368A"/>
    <w:rsid w:val="0065550A"/>
    <w:rsid w:val="006624A1"/>
    <w:rsid w:val="00677FD4"/>
    <w:rsid w:val="0068612B"/>
    <w:rsid w:val="00694C0D"/>
    <w:rsid w:val="00696F0E"/>
    <w:rsid w:val="006A0AAD"/>
    <w:rsid w:val="006A325B"/>
    <w:rsid w:val="006A500B"/>
    <w:rsid w:val="006B597B"/>
    <w:rsid w:val="006C1EC1"/>
    <w:rsid w:val="006D0952"/>
    <w:rsid w:val="006E067A"/>
    <w:rsid w:val="006E30DD"/>
    <w:rsid w:val="006E4B0B"/>
    <w:rsid w:val="0070762F"/>
    <w:rsid w:val="00722EC7"/>
    <w:rsid w:val="00723A38"/>
    <w:rsid w:val="00723C02"/>
    <w:rsid w:val="0073584D"/>
    <w:rsid w:val="007501E4"/>
    <w:rsid w:val="007508D6"/>
    <w:rsid w:val="00751994"/>
    <w:rsid w:val="00757063"/>
    <w:rsid w:val="00797B3A"/>
    <w:rsid w:val="007A0B81"/>
    <w:rsid w:val="007A6942"/>
    <w:rsid w:val="007B63C4"/>
    <w:rsid w:val="007B6688"/>
    <w:rsid w:val="007B6B02"/>
    <w:rsid w:val="007B724E"/>
    <w:rsid w:val="007D24A9"/>
    <w:rsid w:val="007D3D72"/>
    <w:rsid w:val="007D4C46"/>
    <w:rsid w:val="007D74C8"/>
    <w:rsid w:val="007E3696"/>
    <w:rsid w:val="007E6B73"/>
    <w:rsid w:val="007F7DF1"/>
    <w:rsid w:val="008172BF"/>
    <w:rsid w:val="008258D7"/>
    <w:rsid w:val="00831524"/>
    <w:rsid w:val="00833247"/>
    <w:rsid w:val="0085147E"/>
    <w:rsid w:val="00863ACB"/>
    <w:rsid w:val="00864EC9"/>
    <w:rsid w:val="0086557B"/>
    <w:rsid w:val="00870FCF"/>
    <w:rsid w:val="008722F8"/>
    <w:rsid w:val="0087449A"/>
    <w:rsid w:val="00875C37"/>
    <w:rsid w:val="00880D13"/>
    <w:rsid w:val="0089252E"/>
    <w:rsid w:val="00895301"/>
    <w:rsid w:val="008963AC"/>
    <w:rsid w:val="008A216A"/>
    <w:rsid w:val="008A2DE9"/>
    <w:rsid w:val="008A33BE"/>
    <w:rsid w:val="008A49DA"/>
    <w:rsid w:val="008A557D"/>
    <w:rsid w:val="008B7BE1"/>
    <w:rsid w:val="008B7F1D"/>
    <w:rsid w:val="008C60BE"/>
    <w:rsid w:val="008D1E50"/>
    <w:rsid w:val="008D3FD1"/>
    <w:rsid w:val="008D68E2"/>
    <w:rsid w:val="008E017D"/>
    <w:rsid w:val="008E0EB3"/>
    <w:rsid w:val="008F7BAB"/>
    <w:rsid w:val="00906EA7"/>
    <w:rsid w:val="00906FD1"/>
    <w:rsid w:val="009105B9"/>
    <w:rsid w:val="009106DE"/>
    <w:rsid w:val="0093025B"/>
    <w:rsid w:val="00933840"/>
    <w:rsid w:val="00941CEA"/>
    <w:rsid w:val="00953F2B"/>
    <w:rsid w:val="009650DB"/>
    <w:rsid w:val="00972A2E"/>
    <w:rsid w:val="0099309C"/>
    <w:rsid w:val="009B121B"/>
    <w:rsid w:val="009B46F2"/>
    <w:rsid w:val="009C49B5"/>
    <w:rsid w:val="009C4EE6"/>
    <w:rsid w:val="009C6D65"/>
    <w:rsid w:val="009C73A9"/>
    <w:rsid w:val="009D51F6"/>
    <w:rsid w:val="009E1C6E"/>
    <w:rsid w:val="009F6698"/>
    <w:rsid w:val="009F783E"/>
    <w:rsid w:val="00A0089C"/>
    <w:rsid w:val="00A209E4"/>
    <w:rsid w:val="00A35736"/>
    <w:rsid w:val="00A41C04"/>
    <w:rsid w:val="00A709F8"/>
    <w:rsid w:val="00A74937"/>
    <w:rsid w:val="00A8169B"/>
    <w:rsid w:val="00A8250A"/>
    <w:rsid w:val="00A8279C"/>
    <w:rsid w:val="00A83A5B"/>
    <w:rsid w:val="00A84779"/>
    <w:rsid w:val="00A84886"/>
    <w:rsid w:val="00A96E1E"/>
    <w:rsid w:val="00AA0D4C"/>
    <w:rsid w:val="00AA5018"/>
    <w:rsid w:val="00AA5B11"/>
    <w:rsid w:val="00AA6AE8"/>
    <w:rsid w:val="00AB1E8D"/>
    <w:rsid w:val="00AC47BB"/>
    <w:rsid w:val="00AD3300"/>
    <w:rsid w:val="00AE64AB"/>
    <w:rsid w:val="00AF59F9"/>
    <w:rsid w:val="00AF68E6"/>
    <w:rsid w:val="00B047DF"/>
    <w:rsid w:val="00B11F2D"/>
    <w:rsid w:val="00B27C42"/>
    <w:rsid w:val="00B352B2"/>
    <w:rsid w:val="00B459BB"/>
    <w:rsid w:val="00B52103"/>
    <w:rsid w:val="00B54ACB"/>
    <w:rsid w:val="00B62962"/>
    <w:rsid w:val="00B66F91"/>
    <w:rsid w:val="00B749B7"/>
    <w:rsid w:val="00B7667A"/>
    <w:rsid w:val="00B95685"/>
    <w:rsid w:val="00BA1BA8"/>
    <w:rsid w:val="00BA6107"/>
    <w:rsid w:val="00BA61E6"/>
    <w:rsid w:val="00BB32FB"/>
    <w:rsid w:val="00BD0A7C"/>
    <w:rsid w:val="00BD133F"/>
    <w:rsid w:val="00BD5164"/>
    <w:rsid w:val="00BF4402"/>
    <w:rsid w:val="00BF477E"/>
    <w:rsid w:val="00C01DE9"/>
    <w:rsid w:val="00C058FE"/>
    <w:rsid w:val="00C13B6A"/>
    <w:rsid w:val="00C40760"/>
    <w:rsid w:val="00C431CE"/>
    <w:rsid w:val="00C53C65"/>
    <w:rsid w:val="00C56FC3"/>
    <w:rsid w:val="00C600E3"/>
    <w:rsid w:val="00C64664"/>
    <w:rsid w:val="00C81881"/>
    <w:rsid w:val="00C8596C"/>
    <w:rsid w:val="00C96790"/>
    <w:rsid w:val="00CA57B4"/>
    <w:rsid w:val="00CB535E"/>
    <w:rsid w:val="00CB7FD6"/>
    <w:rsid w:val="00CC3F36"/>
    <w:rsid w:val="00CC4B6F"/>
    <w:rsid w:val="00CC6BB4"/>
    <w:rsid w:val="00D02B4B"/>
    <w:rsid w:val="00D05E64"/>
    <w:rsid w:val="00D07545"/>
    <w:rsid w:val="00D07CCE"/>
    <w:rsid w:val="00D171DA"/>
    <w:rsid w:val="00D32BD0"/>
    <w:rsid w:val="00D701D7"/>
    <w:rsid w:val="00D7292F"/>
    <w:rsid w:val="00D7588A"/>
    <w:rsid w:val="00DA42D6"/>
    <w:rsid w:val="00DB1B02"/>
    <w:rsid w:val="00DB2515"/>
    <w:rsid w:val="00DB75B2"/>
    <w:rsid w:val="00DC0C07"/>
    <w:rsid w:val="00DC7030"/>
    <w:rsid w:val="00DD1C65"/>
    <w:rsid w:val="00DF07B4"/>
    <w:rsid w:val="00DF0F90"/>
    <w:rsid w:val="00DF13E9"/>
    <w:rsid w:val="00DF1EEC"/>
    <w:rsid w:val="00DF61B3"/>
    <w:rsid w:val="00E063E8"/>
    <w:rsid w:val="00E06403"/>
    <w:rsid w:val="00E0764A"/>
    <w:rsid w:val="00E20B6A"/>
    <w:rsid w:val="00E2407B"/>
    <w:rsid w:val="00E35209"/>
    <w:rsid w:val="00E55391"/>
    <w:rsid w:val="00E603F3"/>
    <w:rsid w:val="00E649EB"/>
    <w:rsid w:val="00E73089"/>
    <w:rsid w:val="00E7641A"/>
    <w:rsid w:val="00E8090B"/>
    <w:rsid w:val="00E85429"/>
    <w:rsid w:val="00E951AB"/>
    <w:rsid w:val="00E973B1"/>
    <w:rsid w:val="00EA037F"/>
    <w:rsid w:val="00EA0D4A"/>
    <w:rsid w:val="00EA35DE"/>
    <w:rsid w:val="00EB000F"/>
    <w:rsid w:val="00EC25F0"/>
    <w:rsid w:val="00EC63BB"/>
    <w:rsid w:val="00EE36E7"/>
    <w:rsid w:val="00EE5381"/>
    <w:rsid w:val="00F02172"/>
    <w:rsid w:val="00F02B34"/>
    <w:rsid w:val="00F034B3"/>
    <w:rsid w:val="00F106D8"/>
    <w:rsid w:val="00F12D08"/>
    <w:rsid w:val="00F21831"/>
    <w:rsid w:val="00F2299C"/>
    <w:rsid w:val="00F32162"/>
    <w:rsid w:val="00F536F9"/>
    <w:rsid w:val="00F54FA9"/>
    <w:rsid w:val="00F62B93"/>
    <w:rsid w:val="00F64ED2"/>
    <w:rsid w:val="00F70EB0"/>
    <w:rsid w:val="00F71854"/>
    <w:rsid w:val="00F74F8C"/>
    <w:rsid w:val="00F758BB"/>
    <w:rsid w:val="00F76ADA"/>
    <w:rsid w:val="00F80D74"/>
    <w:rsid w:val="00FA141C"/>
    <w:rsid w:val="00FA2190"/>
    <w:rsid w:val="00FB4CDF"/>
    <w:rsid w:val="00FB659C"/>
    <w:rsid w:val="00FC0126"/>
    <w:rsid w:val="00FC0B1A"/>
    <w:rsid w:val="00FC793F"/>
    <w:rsid w:val="00FD4794"/>
    <w:rsid w:val="00FE0B5F"/>
    <w:rsid w:val="00FE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16614"/>
  <w14:discardImageEditingData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84886"/>
    <w:pPr>
      <w:spacing w:line="250" w:lineRule="exact"/>
    </w:pPr>
    <w:rPr>
      <w:rFonts w:ascii="Georgia" w:hAnsi="Georgia" w:cs="Times New Roman (Textkörper CS)"/>
      <w:spacing w:val="4"/>
      <w:sz w:val="17"/>
      <w:szCs w:val="18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171D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171DA"/>
  </w:style>
  <w:style w:type="paragraph" w:styleId="Fuzeile">
    <w:name w:val="footer"/>
    <w:basedOn w:val="Standard"/>
    <w:link w:val="FuzeileZchn"/>
    <w:uiPriority w:val="99"/>
    <w:unhideWhenUsed/>
    <w:rsid w:val="00D171D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171DA"/>
  </w:style>
  <w:style w:type="paragraph" w:customStyle="1" w:styleId="WTDBArbeitsblatt11pt">
    <w:name w:val="WTDB Arbeitsblatt 11 pt"/>
    <w:next w:val="WTDBHeadline21pt"/>
    <w:qFormat/>
    <w:rsid w:val="00212039"/>
    <w:pPr>
      <w:spacing w:line="260" w:lineRule="exact"/>
    </w:pPr>
    <w:rPr>
      <w:rFonts w:ascii="Arial" w:hAnsi="Arial" w:cs="Times New Roman (Textkörper CS)"/>
      <w:b/>
      <w:bCs/>
      <w:noProof/>
      <w:color w:val="003770"/>
      <w:szCs w:val="22"/>
      <w:lang w:eastAsia="en-US"/>
    </w:rPr>
  </w:style>
  <w:style w:type="paragraph" w:customStyle="1" w:styleId="WTDBTab8">
    <w:name w:val="WTDB Tab 8"/>
    <w:aliases w:val="5,sl WTDB Copy 9"/>
    <w:uiPriority w:val="99"/>
    <w:rsid w:val="0037683B"/>
    <w:rPr>
      <w:rFonts w:ascii="Century Gothic" w:hAnsi="Century Gothic" w:cs="Times New Roman (Textkörper CS)"/>
      <w:sz w:val="17"/>
      <w:szCs w:val="18"/>
      <w:lang w:eastAsia="en-US"/>
    </w:rPr>
  </w:style>
  <w:style w:type="paragraph" w:customStyle="1" w:styleId="WTDBHeadline21pt">
    <w:name w:val="WTDB Headline 21pt"/>
    <w:basedOn w:val="Standard"/>
    <w:next w:val="WTDBAufgabe8"/>
    <w:qFormat/>
    <w:rsid w:val="00212039"/>
    <w:pPr>
      <w:autoSpaceDE w:val="0"/>
      <w:autoSpaceDN w:val="0"/>
      <w:adjustRightInd w:val="0"/>
      <w:spacing w:after="180" w:line="520" w:lineRule="exact"/>
      <w:textAlignment w:val="center"/>
    </w:pPr>
    <w:rPr>
      <w:rFonts w:cs="CHARTER BT"/>
      <w:b/>
      <w:color w:val="003770"/>
      <w:spacing w:val="3"/>
      <w:w w:val="97"/>
      <w:position w:val="12"/>
      <w:sz w:val="41"/>
      <w:szCs w:val="44"/>
    </w:rPr>
  </w:style>
  <w:style w:type="paragraph" w:styleId="Listenabsatz">
    <w:name w:val="List Paragraph"/>
    <w:basedOn w:val="Standard"/>
    <w:uiPriority w:val="34"/>
    <w:rsid w:val="007A0B81"/>
    <w:pPr>
      <w:ind w:left="720"/>
      <w:contextualSpacing/>
    </w:pPr>
  </w:style>
  <w:style w:type="table" w:styleId="Tabellenraster">
    <w:name w:val="Table Grid"/>
    <w:aliases w:val="WTDB Tabelle"/>
    <w:basedOn w:val="NormaleTabelle"/>
    <w:uiPriority w:val="39"/>
    <w:rsid w:val="00AA6AE8"/>
    <w:tblPr>
      <w:tblBorders>
        <w:top w:val="single" w:sz="4" w:space="0" w:color="002060"/>
        <w:left w:val="single" w:sz="4" w:space="0" w:color="002060"/>
        <w:bottom w:val="single" w:sz="4" w:space="0" w:color="002060"/>
        <w:right w:val="single" w:sz="4" w:space="0" w:color="002060"/>
        <w:insideH w:val="single" w:sz="4" w:space="0" w:color="002060"/>
        <w:insideV w:val="single" w:sz="4" w:space="0" w:color="002060"/>
      </w:tblBorders>
    </w:tblPr>
    <w:tcPr>
      <w:shd w:val="clear" w:color="auto" w:fill="auto"/>
    </w:tcPr>
  </w:style>
  <w:style w:type="paragraph" w:customStyle="1" w:styleId="WTDBInfo6pt">
    <w:name w:val="WTDB Info 6 pt"/>
    <w:basedOn w:val="Standard"/>
    <w:qFormat/>
    <w:rsid w:val="00F758BB"/>
    <w:pPr>
      <w:spacing w:line="200" w:lineRule="exact"/>
      <w:ind w:left="113" w:right="113"/>
    </w:pPr>
    <w:rPr>
      <w:sz w:val="12"/>
    </w:rPr>
  </w:style>
  <w:style w:type="paragraph" w:customStyle="1" w:styleId="WTDBi-Symbol">
    <w:name w:val="WTDB i-Symbol"/>
    <w:basedOn w:val="Standard"/>
    <w:qFormat/>
    <w:rsid w:val="00B52103"/>
    <w:rPr>
      <w:noProof/>
      <w:position w:val="-3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1F2D"/>
    <w:pPr>
      <w:spacing w:line="240" w:lineRule="auto"/>
    </w:pPr>
    <w:rPr>
      <w:rFonts w:ascii="Times New Roman" w:hAnsi="Times New Roman" w:cs="Times New Roman"/>
      <w:sz w:val="18"/>
    </w:rPr>
  </w:style>
  <w:style w:type="character" w:customStyle="1" w:styleId="SprechblasentextZchn">
    <w:name w:val="Sprechblasentext Zchn"/>
    <w:link w:val="Sprechblasentext"/>
    <w:uiPriority w:val="99"/>
    <w:semiHidden/>
    <w:rsid w:val="00B11F2D"/>
    <w:rPr>
      <w:rFonts w:ascii="Times New Roman" w:hAnsi="Times New Roman" w:cs="Times New Roman"/>
      <w:sz w:val="18"/>
      <w:szCs w:val="18"/>
    </w:rPr>
  </w:style>
  <w:style w:type="paragraph" w:customStyle="1" w:styleId="WTDBAufzhlung">
    <w:name w:val="WTDB Aufzählung"/>
    <w:basedOn w:val="Listenabsatz"/>
    <w:qFormat/>
    <w:rsid w:val="00E85429"/>
    <w:pPr>
      <w:numPr>
        <w:numId w:val="3"/>
      </w:numPr>
      <w:ind w:left="227" w:hanging="227"/>
    </w:pPr>
  </w:style>
  <w:style w:type="paragraph" w:customStyle="1" w:styleId="WTDBZitatkusriv">
    <w:name w:val="WTDB Zitat kusriv"/>
    <w:basedOn w:val="Standard"/>
    <w:qFormat/>
    <w:rsid w:val="00F758BB"/>
    <w:pPr>
      <w:ind w:left="340" w:right="227"/>
    </w:pPr>
    <w:rPr>
      <w:i/>
      <w:iCs/>
    </w:rPr>
  </w:style>
  <w:style w:type="paragraph" w:customStyle="1" w:styleId="WTDBCeckboxen">
    <w:name w:val="WTDB Ceckboxen"/>
    <w:basedOn w:val="Standard"/>
    <w:qFormat/>
    <w:rsid w:val="003C2CE6"/>
    <w:pPr>
      <w:spacing w:line="380" w:lineRule="exact"/>
    </w:pPr>
  </w:style>
  <w:style w:type="paragraph" w:customStyle="1" w:styleId="WTDBDauerMinuten">
    <w:name w:val="WTDB Dauer Minuten"/>
    <w:basedOn w:val="WTDBArbeitsblatt11pt"/>
    <w:qFormat/>
    <w:rsid w:val="00A84886"/>
    <w:pPr>
      <w:jc w:val="center"/>
    </w:pPr>
    <w:rPr>
      <w:color w:val="FFFFFF"/>
    </w:rPr>
  </w:style>
  <w:style w:type="paragraph" w:customStyle="1" w:styleId="WTDBBulletsSchreibtipps">
    <w:name w:val="WTDB Bullets Schreibtipps"/>
    <w:basedOn w:val="Listenabsatz"/>
    <w:qFormat/>
    <w:rsid w:val="00547D14"/>
    <w:pPr>
      <w:numPr>
        <w:numId w:val="1"/>
      </w:numPr>
      <w:spacing w:after="90" w:line="220" w:lineRule="exact"/>
      <w:contextualSpacing w:val="0"/>
    </w:pPr>
    <w:rPr>
      <w:szCs w:val="15"/>
    </w:rPr>
  </w:style>
  <w:style w:type="paragraph" w:customStyle="1" w:styleId="WTDBHeadlineAufzhlung22pt">
    <w:name w:val="WTDB Headline Aufzählung 22pt"/>
    <w:basedOn w:val="WTDBHeadline21pt"/>
    <w:qFormat/>
    <w:rsid w:val="00AA6AE8"/>
    <w:pPr>
      <w:numPr>
        <w:numId w:val="2"/>
      </w:numPr>
    </w:pPr>
    <w:rPr>
      <w:sz w:val="42"/>
    </w:rPr>
  </w:style>
  <w:style w:type="paragraph" w:customStyle="1" w:styleId="WTDBSchreiblinien">
    <w:name w:val="WTDB Schreiblinien"/>
    <w:qFormat/>
    <w:rsid w:val="0089252E"/>
    <w:pPr>
      <w:spacing w:after="20" w:line="340" w:lineRule="exact"/>
      <w:jc w:val="right"/>
    </w:pPr>
    <w:rPr>
      <w:rFonts w:ascii="Arial" w:hAnsi="Arial" w:cs="Poppins"/>
      <w:b/>
      <w:bCs/>
      <w:color w:val="00E0FF"/>
      <w:sz w:val="26"/>
      <w:szCs w:val="22"/>
      <w:lang w:eastAsia="en-US"/>
    </w:rPr>
  </w:style>
  <w:style w:type="paragraph" w:customStyle="1" w:styleId="WTDBWortboxtext">
    <w:name w:val="WTDB Wortboxtext"/>
    <w:basedOn w:val="WTDBArbeitsblatt11pt"/>
    <w:qFormat/>
    <w:rsid w:val="00941CEA"/>
    <w:pPr>
      <w:spacing w:line="240" w:lineRule="exact"/>
      <w:jc w:val="center"/>
    </w:pPr>
    <w:rPr>
      <w:sz w:val="18"/>
      <w:szCs w:val="18"/>
    </w:rPr>
  </w:style>
  <w:style w:type="paragraph" w:customStyle="1" w:styleId="WTDBAufzhlungabc">
    <w:name w:val="WTDB Aufzählung abc"/>
    <w:basedOn w:val="WTDBAufzhlung"/>
    <w:qFormat/>
    <w:rsid w:val="004B0491"/>
    <w:pPr>
      <w:numPr>
        <w:numId w:val="4"/>
      </w:numPr>
      <w:spacing w:before="60" w:after="60"/>
      <w:ind w:left="227" w:hanging="227"/>
    </w:pPr>
  </w:style>
  <w:style w:type="character" w:customStyle="1" w:styleId="WTDBSchreiblinie">
    <w:name w:val="WTDB Schreiblinie"/>
    <w:uiPriority w:val="1"/>
    <w:qFormat/>
    <w:rsid w:val="00547D14"/>
    <w:rPr>
      <w:rFonts w:ascii="Arial" w:hAnsi="Arial"/>
      <w:b/>
      <w:bCs/>
      <w:i w:val="0"/>
      <w:color w:val="00E0FF"/>
      <w:sz w:val="24"/>
      <w:szCs w:val="24"/>
    </w:rPr>
  </w:style>
  <w:style w:type="paragraph" w:customStyle="1" w:styleId="WTDBLckentext">
    <w:name w:val="WTDB Lückentext"/>
    <w:basedOn w:val="Standard"/>
    <w:qFormat/>
    <w:rsid w:val="00547D14"/>
    <w:pPr>
      <w:spacing w:after="140"/>
    </w:pPr>
    <w:rPr>
      <w:rFonts w:ascii="Arial" w:hAnsi="Arial"/>
    </w:rPr>
  </w:style>
  <w:style w:type="paragraph" w:customStyle="1" w:styleId="WTDBAufzhlung1">
    <w:name w:val="WTDB Aufzählung 1."/>
    <w:basedOn w:val="WTDBAufzhlung"/>
    <w:qFormat/>
    <w:rsid w:val="00547D14"/>
    <w:pPr>
      <w:numPr>
        <w:numId w:val="5"/>
      </w:numPr>
      <w:spacing w:after="120" w:line="330" w:lineRule="exact"/>
    </w:pPr>
  </w:style>
  <w:style w:type="character" w:customStyle="1" w:styleId="WTDBNumerierungfarbiggro">
    <w:name w:val="WTDB Numerierung farbig groß"/>
    <w:uiPriority w:val="1"/>
    <w:qFormat/>
    <w:rsid w:val="00A84886"/>
    <w:rPr>
      <w:rFonts w:ascii="Arial" w:hAnsi="Arial"/>
      <w:b/>
      <w:bCs/>
      <w:i w:val="0"/>
      <w:color w:val="ED254E"/>
      <w:sz w:val="26"/>
      <w:szCs w:val="28"/>
    </w:rPr>
  </w:style>
  <w:style w:type="paragraph" w:customStyle="1" w:styleId="1Funoten">
    <w:name w:val="1) Fußnoten"/>
    <w:basedOn w:val="WTDBAufzhlung"/>
    <w:qFormat/>
    <w:rsid w:val="0093025B"/>
    <w:pPr>
      <w:spacing w:line="180" w:lineRule="exact"/>
      <w:ind w:left="170" w:hanging="170"/>
    </w:pPr>
    <w:rPr>
      <w:i/>
      <w:sz w:val="12"/>
      <w:szCs w:val="12"/>
    </w:rPr>
  </w:style>
  <w:style w:type="paragraph" w:customStyle="1" w:styleId="WTDBDDR-Text">
    <w:name w:val="WTDB DDR-Text"/>
    <w:basedOn w:val="Standard"/>
    <w:qFormat/>
    <w:rsid w:val="00864EC9"/>
    <w:pPr>
      <w:spacing w:after="100" w:line="200" w:lineRule="exact"/>
    </w:pPr>
    <w:rPr>
      <w:i/>
      <w:sz w:val="16"/>
    </w:rPr>
  </w:style>
  <w:style w:type="paragraph" w:customStyle="1" w:styleId="WTDBAufgabe8">
    <w:name w:val="WTDB Aufgabe 8"/>
    <w:aliases w:val="5 Schwarz"/>
    <w:basedOn w:val="Standard"/>
    <w:qFormat/>
    <w:rsid w:val="003A2879"/>
    <w:pPr>
      <w:spacing w:after="40"/>
    </w:pPr>
    <w:rPr>
      <w:b/>
      <w:bCs/>
      <w:color w:val="000000" w:themeColor="text1"/>
    </w:rPr>
  </w:style>
  <w:style w:type="paragraph" w:customStyle="1" w:styleId="WTDBfettfarbig">
    <w:name w:val="WTDB fett farbig"/>
    <w:basedOn w:val="Standard"/>
    <w:link w:val="WTDBfettfarbigZchn"/>
    <w:qFormat/>
    <w:rsid w:val="00A84886"/>
    <w:rPr>
      <w:b/>
      <w:bCs/>
      <w:color w:val="ED254E"/>
    </w:rPr>
  </w:style>
  <w:style w:type="character" w:customStyle="1" w:styleId="WTDBfettfarbigZchn">
    <w:name w:val="WTDB fett farbig Zchn"/>
    <w:basedOn w:val="Absatz-Standardschriftart"/>
    <w:link w:val="WTDBfettfarbig"/>
    <w:rsid w:val="00A84886"/>
    <w:rPr>
      <w:rFonts w:ascii="Georgia" w:hAnsi="Georgia" w:cs="Times New Roman (Textkörper CS)"/>
      <w:b/>
      <w:bCs/>
      <w:color w:val="ED254E"/>
      <w:spacing w:val="4"/>
      <w:sz w:val="17"/>
      <w:szCs w:val="18"/>
      <w:lang w:eastAsia="en-US"/>
    </w:rPr>
  </w:style>
  <w:style w:type="character" w:styleId="Hyperlink">
    <w:name w:val="Hyperlink"/>
    <w:basedOn w:val="Absatz-Standardschriftart"/>
    <w:uiPriority w:val="99"/>
    <w:unhideWhenUsed/>
    <w:rsid w:val="000E05DC"/>
    <w:rPr>
      <w:rFonts w:ascii="Arial" w:hAnsi="Arial"/>
      <w:color w:val="000000" w:themeColor="text1"/>
      <w:u w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64EC9"/>
    <w:rPr>
      <w:color w:val="605E5C"/>
      <w:shd w:val="clear" w:color="auto" w:fill="E1DFDD"/>
    </w:rPr>
  </w:style>
  <w:style w:type="paragraph" w:customStyle="1" w:styleId="WTDBAufzhlungMCSpalte1">
    <w:name w:val="WTDB Aufzählung MC Spalte 1"/>
    <w:basedOn w:val="WTDBAufzhlung"/>
    <w:qFormat/>
    <w:rsid w:val="00B047DF"/>
    <w:pPr>
      <w:numPr>
        <w:numId w:val="7"/>
      </w:numPr>
    </w:pPr>
    <w:rPr>
      <w:b/>
      <w:spacing w:val="2"/>
    </w:rPr>
  </w:style>
  <w:style w:type="paragraph" w:customStyle="1" w:styleId="WTDBSuhead12pt">
    <w:name w:val="WTDB Suhead 12pt"/>
    <w:basedOn w:val="WTDBfettfarbig"/>
    <w:qFormat/>
    <w:rsid w:val="00B54ACB"/>
    <w:pPr>
      <w:spacing w:line="280" w:lineRule="exact"/>
    </w:pPr>
    <w:rPr>
      <w:rFonts w:ascii="Book Antiqua" w:hAnsi="Book Antiqua"/>
      <w:sz w:val="23"/>
      <w:szCs w:val="24"/>
    </w:rPr>
  </w:style>
  <w:style w:type="numbering" w:customStyle="1" w:styleId="AktuelleListe1">
    <w:name w:val="Aktuelle Liste1"/>
    <w:uiPriority w:val="99"/>
    <w:rsid w:val="00864EC9"/>
    <w:pPr>
      <w:numPr>
        <w:numId w:val="6"/>
      </w:numPr>
    </w:pPr>
  </w:style>
  <w:style w:type="paragraph" w:customStyle="1" w:styleId="WTDBAufzhlungBrief">
    <w:name w:val="WTDB Aufzählung Brief"/>
    <w:basedOn w:val="WTDBBulletsSchreibtipps"/>
    <w:qFormat/>
    <w:rsid w:val="006E4B0B"/>
    <w:pPr>
      <w:numPr>
        <w:numId w:val="12"/>
      </w:numPr>
      <w:spacing w:after="120" w:line="230" w:lineRule="exact"/>
    </w:pPr>
  </w:style>
  <w:style w:type="numbering" w:customStyle="1" w:styleId="AktuelleListe2">
    <w:name w:val="Aktuelle Liste2"/>
    <w:uiPriority w:val="99"/>
    <w:rsid w:val="00B54ACB"/>
    <w:pPr>
      <w:numPr>
        <w:numId w:val="8"/>
      </w:numPr>
    </w:pPr>
  </w:style>
  <w:style w:type="numbering" w:customStyle="1" w:styleId="AktuelleListe3">
    <w:name w:val="Aktuelle Liste3"/>
    <w:uiPriority w:val="99"/>
    <w:rsid w:val="00B54ACB"/>
    <w:pPr>
      <w:numPr>
        <w:numId w:val="9"/>
      </w:numPr>
    </w:pPr>
  </w:style>
  <w:style w:type="numbering" w:customStyle="1" w:styleId="AktuelleListe4">
    <w:name w:val="Aktuelle Liste4"/>
    <w:uiPriority w:val="99"/>
    <w:rsid w:val="00B54ACB"/>
    <w:pPr>
      <w:numPr>
        <w:numId w:val="10"/>
      </w:numPr>
    </w:pPr>
  </w:style>
  <w:style w:type="numbering" w:customStyle="1" w:styleId="AktuelleListe5">
    <w:name w:val="Aktuelle Liste5"/>
    <w:uiPriority w:val="99"/>
    <w:rsid w:val="00B54ACB"/>
    <w:pPr>
      <w:numPr>
        <w:numId w:val="11"/>
      </w:numPr>
    </w:pPr>
  </w:style>
  <w:style w:type="numbering" w:customStyle="1" w:styleId="AktuelleListe6">
    <w:name w:val="Aktuelle Liste6"/>
    <w:uiPriority w:val="99"/>
    <w:rsid w:val="00B54ACB"/>
    <w:pPr>
      <w:numPr>
        <w:numId w:val="13"/>
      </w:numPr>
    </w:pPr>
  </w:style>
  <w:style w:type="numbering" w:customStyle="1" w:styleId="AktuelleListe7">
    <w:name w:val="Aktuelle Liste7"/>
    <w:uiPriority w:val="99"/>
    <w:rsid w:val="00B54ACB"/>
    <w:pPr>
      <w:numPr>
        <w:numId w:val="14"/>
      </w:numPr>
    </w:pPr>
  </w:style>
  <w:style w:type="numbering" w:customStyle="1" w:styleId="AktuelleListe8">
    <w:name w:val="Aktuelle Liste8"/>
    <w:uiPriority w:val="99"/>
    <w:rsid w:val="00B54ACB"/>
    <w:pPr>
      <w:numPr>
        <w:numId w:val="15"/>
      </w:numPr>
    </w:pPr>
  </w:style>
  <w:style w:type="paragraph" w:customStyle="1" w:styleId="WTDBTabellenfrage">
    <w:name w:val="WTDB Tabellenfrage"/>
    <w:basedOn w:val="Standard"/>
    <w:qFormat/>
    <w:rsid w:val="00547D14"/>
    <w:rPr>
      <w:b/>
      <w:bCs/>
      <w:color w:val="000000" w:themeColor="text1"/>
    </w:rPr>
  </w:style>
  <w:style w:type="paragraph" w:customStyle="1" w:styleId="WTDBBulletsnormal">
    <w:name w:val="WTDB Bullets normal"/>
    <w:basedOn w:val="WTDBBulletsSchreibtipps"/>
    <w:qFormat/>
    <w:rsid w:val="0085147E"/>
    <w:pPr>
      <w:numPr>
        <w:numId w:val="21"/>
      </w:numPr>
      <w:spacing w:after="0" w:line="250" w:lineRule="exact"/>
    </w:pPr>
    <w:rPr>
      <w:szCs w:val="17"/>
    </w:rPr>
  </w:style>
  <w:style w:type="character" w:customStyle="1" w:styleId="rot">
    <w:name w:val="rot"/>
    <w:basedOn w:val="Absatz-Standardschriftart"/>
    <w:uiPriority w:val="1"/>
    <w:qFormat/>
    <w:rsid w:val="00083308"/>
    <w:rPr>
      <w:rFonts w:ascii="Arial" w:hAnsi="Arial" w:cs="Arial"/>
      <w:b/>
      <w:bCs/>
      <w:i w:val="0"/>
      <w:noProof/>
      <w:color w:val="FFFFFF" w:themeColor="background1"/>
      <w:bdr w:val="none" w:sz="0" w:space="0" w:color="auto"/>
      <w:shd w:val="clear" w:color="auto" w:fill="ED254E"/>
    </w:rPr>
  </w:style>
  <w:style w:type="character" w:customStyle="1" w:styleId="grn">
    <w:name w:val="grün"/>
    <w:basedOn w:val="rot"/>
    <w:uiPriority w:val="1"/>
    <w:qFormat/>
    <w:rsid w:val="00723A38"/>
    <w:rPr>
      <w:rFonts w:ascii="Arial" w:hAnsi="Arial" w:cs="Arial"/>
      <w:b/>
      <w:bCs/>
      <w:i w:val="0"/>
      <w:noProof/>
      <w:color w:val="000000" w:themeColor="text1"/>
      <w:bdr w:val="none" w:sz="0" w:space="0" w:color="auto"/>
      <w:shd w:val="clear" w:color="auto" w:fill="CDF700"/>
    </w:rPr>
  </w:style>
  <w:style w:type="character" w:customStyle="1" w:styleId="blau">
    <w:name w:val="blau"/>
    <w:basedOn w:val="grn"/>
    <w:uiPriority w:val="1"/>
    <w:qFormat/>
    <w:rsid w:val="00083308"/>
    <w:rPr>
      <w:rFonts w:ascii="Arial" w:hAnsi="Arial" w:cs="Arial"/>
      <w:b/>
      <w:bCs/>
      <w:i w:val="0"/>
      <w:noProof/>
      <w:color w:val="000000" w:themeColor="text1"/>
      <w:bdr w:val="none" w:sz="0" w:space="0" w:color="auto"/>
      <w:shd w:val="clear" w:color="auto" w:fill="00E0FF"/>
    </w:rPr>
  </w:style>
  <w:style w:type="character" w:customStyle="1" w:styleId="WTDB2024Aufgabefett">
    <w:name w:val="WTDB 2024 Aufgabe fett"/>
    <w:uiPriority w:val="99"/>
    <w:rsid w:val="000D74D7"/>
    <w:rPr>
      <w:rFonts w:ascii="Roboto" w:hAnsi="Roboto" w:cs="Roboto"/>
      <w:b/>
      <w:bCs/>
      <w:sz w:val="18"/>
      <w:szCs w:val="18"/>
    </w:rPr>
  </w:style>
  <w:style w:type="character" w:customStyle="1" w:styleId="WTDBrot11pt">
    <w:name w:val="WTDB rot 11 pt"/>
    <w:basedOn w:val="Absatz-Standardschriftart"/>
    <w:uiPriority w:val="1"/>
    <w:qFormat/>
    <w:rsid w:val="000D74D7"/>
    <w:rPr>
      <w:rFonts w:ascii="Arial" w:hAnsi="Arial"/>
      <w:b/>
      <w:color w:val="ED254E"/>
      <w:sz w:val="22"/>
      <w:szCs w:val="20"/>
      <w:lang w:eastAsia="de-DE"/>
    </w:rPr>
  </w:style>
  <w:style w:type="character" w:customStyle="1" w:styleId="WTDBrot10ptneu">
    <w:name w:val="WTDB rot 10 pt neu"/>
    <w:basedOn w:val="Absatz-Standardschriftart"/>
    <w:uiPriority w:val="1"/>
    <w:qFormat/>
    <w:rsid w:val="000D74D7"/>
    <w:rPr>
      <w:lang w:eastAsia="de-DE"/>
    </w:rPr>
  </w:style>
  <w:style w:type="paragraph" w:customStyle="1" w:styleId="WTDBSchreibschrift">
    <w:name w:val="WTDB Schreibschrift"/>
    <w:basedOn w:val="Standard"/>
    <w:qFormat/>
    <w:rsid w:val="00A0089C"/>
    <w:pPr>
      <w:spacing w:line="200" w:lineRule="exact"/>
    </w:pPr>
    <w:rPr>
      <w:rFonts w:ascii="Comic Sans MS" w:hAnsi="Comic Sans MS"/>
      <w:color w:val="000000" w:themeColor="text1"/>
      <w:sz w:val="14"/>
      <w:szCs w:val="24"/>
    </w:rPr>
  </w:style>
  <w:style w:type="numbering" w:customStyle="1" w:styleId="AktuelleListe9">
    <w:name w:val="Aktuelle Liste9"/>
    <w:uiPriority w:val="99"/>
    <w:rsid w:val="003A2879"/>
    <w:pPr>
      <w:numPr>
        <w:numId w:val="16"/>
      </w:numPr>
    </w:pPr>
  </w:style>
  <w:style w:type="numbering" w:customStyle="1" w:styleId="AktuelleListe10">
    <w:name w:val="Aktuelle Liste10"/>
    <w:uiPriority w:val="99"/>
    <w:rsid w:val="003A2879"/>
    <w:pPr>
      <w:numPr>
        <w:numId w:val="17"/>
      </w:numPr>
    </w:pPr>
  </w:style>
  <w:style w:type="numbering" w:customStyle="1" w:styleId="AktuelleListe11">
    <w:name w:val="Aktuelle Liste11"/>
    <w:uiPriority w:val="99"/>
    <w:rsid w:val="003A2879"/>
    <w:pPr>
      <w:numPr>
        <w:numId w:val="18"/>
      </w:numPr>
    </w:pPr>
  </w:style>
  <w:style w:type="paragraph" w:customStyle="1" w:styleId="WTDB2024Lckentextrot">
    <w:name w:val="WTDB 2024 Lückentext rot"/>
    <w:basedOn w:val="WTDBArbeitsblatt11pt"/>
    <w:qFormat/>
    <w:rsid w:val="00723A38"/>
    <w:pPr>
      <w:spacing w:line="360" w:lineRule="exact"/>
    </w:pPr>
  </w:style>
  <w:style w:type="paragraph" w:customStyle="1" w:styleId="WTDB2024Aufgabenstellung">
    <w:name w:val="WTDB 2024 Aufgabenstellung"/>
    <w:basedOn w:val="Standard"/>
    <w:qFormat/>
    <w:rsid w:val="00B047DF"/>
    <w:rPr>
      <w:b/>
      <w:noProof/>
      <w:spacing w:val="2"/>
    </w:rPr>
  </w:style>
  <w:style w:type="numbering" w:customStyle="1" w:styleId="AktuelleListe12">
    <w:name w:val="Aktuelle Liste12"/>
    <w:uiPriority w:val="99"/>
    <w:rsid w:val="00E06403"/>
    <w:pPr>
      <w:numPr>
        <w:numId w:val="19"/>
      </w:numPr>
    </w:pPr>
  </w:style>
  <w:style w:type="paragraph" w:customStyle="1" w:styleId="WTDBSchritte">
    <w:name w:val="WTDB Schritte"/>
    <w:basedOn w:val="Standard"/>
    <w:qFormat/>
    <w:rsid w:val="00E951AB"/>
    <w:pPr>
      <w:spacing w:after="120"/>
      <w:jc w:val="center"/>
    </w:pPr>
    <w:rPr>
      <w:b/>
      <w:bCs/>
    </w:rPr>
  </w:style>
  <w:style w:type="numbering" w:customStyle="1" w:styleId="AktuelleListe13">
    <w:name w:val="Aktuelle Liste13"/>
    <w:uiPriority w:val="99"/>
    <w:rsid w:val="0085147E"/>
    <w:pPr>
      <w:numPr>
        <w:numId w:val="20"/>
      </w:numPr>
    </w:pPr>
  </w:style>
  <w:style w:type="numbering" w:customStyle="1" w:styleId="AktuelleListe14">
    <w:name w:val="Aktuelle Liste14"/>
    <w:uiPriority w:val="99"/>
    <w:rsid w:val="0085147E"/>
    <w:pPr>
      <w:numPr>
        <w:numId w:val="22"/>
      </w:numPr>
    </w:pPr>
  </w:style>
  <w:style w:type="numbering" w:customStyle="1" w:styleId="AktuelleListe15">
    <w:name w:val="Aktuelle Liste15"/>
    <w:uiPriority w:val="99"/>
    <w:rsid w:val="0085147E"/>
    <w:pPr>
      <w:numPr>
        <w:numId w:val="23"/>
      </w:numPr>
    </w:pPr>
  </w:style>
  <w:style w:type="numbering" w:customStyle="1" w:styleId="AktuelleListe16">
    <w:name w:val="Aktuelle Liste16"/>
    <w:uiPriority w:val="99"/>
    <w:rsid w:val="0085147E"/>
    <w:pPr>
      <w:numPr>
        <w:numId w:val="24"/>
      </w:numPr>
    </w:pPr>
  </w:style>
  <w:style w:type="numbering" w:customStyle="1" w:styleId="AktuelleListe17">
    <w:name w:val="Aktuelle Liste17"/>
    <w:uiPriority w:val="99"/>
    <w:rsid w:val="00A0089C"/>
    <w:pPr>
      <w:numPr>
        <w:numId w:val="26"/>
      </w:numPr>
    </w:pPr>
  </w:style>
  <w:style w:type="numbering" w:customStyle="1" w:styleId="AktuelleListe18">
    <w:name w:val="Aktuelle Liste18"/>
    <w:uiPriority w:val="99"/>
    <w:rsid w:val="00A0089C"/>
    <w:pPr>
      <w:numPr>
        <w:numId w:val="27"/>
      </w:numPr>
    </w:pPr>
  </w:style>
  <w:style w:type="numbering" w:customStyle="1" w:styleId="AktuelleListe19">
    <w:name w:val="Aktuelle Liste19"/>
    <w:uiPriority w:val="99"/>
    <w:rsid w:val="00A0089C"/>
    <w:pPr>
      <w:numPr>
        <w:numId w:val="28"/>
      </w:numPr>
    </w:pPr>
  </w:style>
  <w:style w:type="numbering" w:customStyle="1" w:styleId="AktuelleListe20">
    <w:name w:val="Aktuelle Liste20"/>
    <w:uiPriority w:val="99"/>
    <w:rsid w:val="00A0089C"/>
    <w:pPr>
      <w:numPr>
        <w:numId w:val="29"/>
      </w:numPr>
    </w:pPr>
  </w:style>
  <w:style w:type="numbering" w:customStyle="1" w:styleId="AktuelleListe21">
    <w:name w:val="Aktuelle Liste21"/>
    <w:uiPriority w:val="99"/>
    <w:rsid w:val="00A0089C"/>
    <w:pPr>
      <w:numPr>
        <w:numId w:val="30"/>
      </w:numPr>
    </w:pPr>
  </w:style>
  <w:style w:type="numbering" w:customStyle="1" w:styleId="AktuelleListe22">
    <w:name w:val="Aktuelle Liste22"/>
    <w:uiPriority w:val="99"/>
    <w:rsid w:val="00A0089C"/>
    <w:pPr>
      <w:numPr>
        <w:numId w:val="31"/>
      </w:numPr>
    </w:pPr>
  </w:style>
  <w:style w:type="numbering" w:customStyle="1" w:styleId="AktuelleListe23">
    <w:name w:val="Aktuelle Liste23"/>
    <w:uiPriority w:val="99"/>
    <w:rsid w:val="00A0089C"/>
    <w:pPr>
      <w:numPr>
        <w:numId w:val="32"/>
      </w:numPr>
    </w:pPr>
  </w:style>
  <w:style w:type="numbering" w:customStyle="1" w:styleId="AktuelleListe24">
    <w:name w:val="Aktuelle Liste24"/>
    <w:uiPriority w:val="99"/>
    <w:rsid w:val="00A0089C"/>
    <w:pPr>
      <w:numPr>
        <w:numId w:val="33"/>
      </w:numPr>
    </w:pPr>
  </w:style>
  <w:style w:type="numbering" w:customStyle="1" w:styleId="AktuelleListe25">
    <w:name w:val="Aktuelle Liste25"/>
    <w:uiPriority w:val="99"/>
    <w:rsid w:val="00A0089C"/>
    <w:pPr>
      <w:numPr>
        <w:numId w:val="34"/>
      </w:numPr>
    </w:pPr>
  </w:style>
  <w:style w:type="numbering" w:customStyle="1" w:styleId="AktuelleListe26">
    <w:name w:val="Aktuelle Liste26"/>
    <w:uiPriority w:val="99"/>
    <w:rsid w:val="00A0089C"/>
    <w:pPr>
      <w:numPr>
        <w:numId w:val="35"/>
      </w:numPr>
    </w:pPr>
  </w:style>
  <w:style w:type="numbering" w:customStyle="1" w:styleId="AktuelleListe27">
    <w:name w:val="Aktuelle Liste27"/>
    <w:uiPriority w:val="99"/>
    <w:rsid w:val="00A0089C"/>
    <w:pPr>
      <w:numPr>
        <w:numId w:val="36"/>
      </w:numPr>
    </w:pPr>
  </w:style>
  <w:style w:type="numbering" w:customStyle="1" w:styleId="AktuelleListe28">
    <w:name w:val="Aktuelle Liste28"/>
    <w:uiPriority w:val="99"/>
    <w:rsid w:val="00A0089C"/>
    <w:pPr>
      <w:numPr>
        <w:numId w:val="37"/>
      </w:numPr>
    </w:pPr>
  </w:style>
  <w:style w:type="paragraph" w:customStyle="1" w:styleId="WTDBAufzhlungBriefSpalte2">
    <w:name w:val="WTDB Aufzählung Brief Spalte 2"/>
    <w:basedOn w:val="Listenabsatz"/>
    <w:qFormat/>
    <w:rsid w:val="00A0089C"/>
    <w:pPr>
      <w:numPr>
        <w:numId w:val="38"/>
      </w:numPr>
    </w:pPr>
  </w:style>
  <w:style w:type="numbering" w:customStyle="1" w:styleId="AktuelleListe29">
    <w:name w:val="Aktuelle Liste29"/>
    <w:uiPriority w:val="99"/>
    <w:rsid w:val="00A0089C"/>
    <w:pPr>
      <w:numPr>
        <w:numId w:val="39"/>
      </w:numPr>
    </w:pPr>
  </w:style>
  <w:style w:type="numbering" w:customStyle="1" w:styleId="AktuelleListe30">
    <w:name w:val="Aktuelle Liste30"/>
    <w:uiPriority w:val="99"/>
    <w:rsid w:val="00A0089C"/>
    <w:pPr>
      <w:numPr>
        <w:numId w:val="40"/>
      </w:numPr>
    </w:pPr>
  </w:style>
  <w:style w:type="paragraph" w:customStyle="1" w:styleId="WTDBAlpakaEinzug">
    <w:name w:val="WTDB Alpaka Einzug"/>
    <w:basedOn w:val="Standard"/>
    <w:qFormat/>
    <w:rsid w:val="006624A1"/>
    <w:pPr>
      <w:ind w:left="1021"/>
    </w:pPr>
  </w:style>
  <w:style w:type="paragraph" w:customStyle="1" w:styleId="WTDBHyperlink">
    <w:name w:val="WTDB Hyperlink"/>
    <w:basedOn w:val="WTDBInfo6pt"/>
    <w:qFormat/>
    <w:rsid w:val="006624A1"/>
    <w:pPr>
      <w:spacing w:line="180" w:lineRule="exact"/>
      <w:jc w:val="right"/>
    </w:pPr>
    <w:rPr>
      <w:rFonts w:ascii="Arial" w:hAnsi="Arial" w:cs="Arial"/>
    </w:rPr>
  </w:style>
  <w:style w:type="paragraph" w:customStyle="1" w:styleId="WTDBAufzhlungMCSpalte2">
    <w:name w:val="WTDB Aufzählung MC Spalte 2"/>
    <w:basedOn w:val="WTDBAufzhlungMCSpalte1"/>
    <w:qFormat/>
    <w:rsid w:val="00B047DF"/>
  </w:style>
  <w:style w:type="numbering" w:customStyle="1" w:styleId="AktuelleListe31">
    <w:name w:val="Aktuelle Liste31"/>
    <w:uiPriority w:val="99"/>
    <w:rsid w:val="00EE5381"/>
    <w:pPr>
      <w:numPr>
        <w:numId w:val="41"/>
      </w:numPr>
    </w:pPr>
  </w:style>
  <w:style w:type="numbering" w:customStyle="1" w:styleId="AktuelleListe32">
    <w:name w:val="Aktuelle Liste32"/>
    <w:uiPriority w:val="99"/>
    <w:rsid w:val="00EE5381"/>
    <w:pPr>
      <w:numPr>
        <w:numId w:val="42"/>
      </w:numPr>
    </w:pPr>
  </w:style>
  <w:style w:type="numbering" w:customStyle="1" w:styleId="AktuelleListe33">
    <w:name w:val="Aktuelle Liste33"/>
    <w:uiPriority w:val="99"/>
    <w:rsid w:val="00EE5381"/>
    <w:pPr>
      <w:numPr>
        <w:numId w:val="44"/>
      </w:numPr>
    </w:pPr>
  </w:style>
  <w:style w:type="numbering" w:customStyle="1" w:styleId="AktuelleListe34">
    <w:name w:val="Aktuelle Liste34"/>
    <w:uiPriority w:val="99"/>
    <w:rsid w:val="00EE5381"/>
    <w:pPr>
      <w:numPr>
        <w:numId w:val="46"/>
      </w:numPr>
    </w:pPr>
  </w:style>
  <w:style w:type="numbering" w:customStyle="1" w:styleId="AktuelleListe35">
    <w:name w:val="Aktuelle Liste35"/>
    <w:uiPriority w:val="99"/>
    <w:rsid w:val="00B047DF"/>
    <w:pPr>
      <w:numPr>
        <w:numId w:val="48"/>
      </w:numPr>
    </w:pPr>
  </w:style>
  <w:style w:type="paragraph" w:customStyle="1" w:styleId="WTDBCheckmarks">
    <w:name w:val="WTDB Checkmarks"/>
    <w:basedOn w:val="WTDBAufzhlungBrief"/>
    <w:qFormat/>
    <w:rsid w:val="00547D14"/>
    <w:pPr>
      <w:numPr>
        <w:numId w:val="53"/>
      </w:numPr>
      <w:spacing w:after="0"/>
    </w:pPr>
    <w:rPr>
      <w:bCs/>
    </w:rPr>
  </w:style>
  <w:style w:type="numbering" w:customStyle="1" w:styleId="AktuelleListe36">
    <w:name w:val="Aktuelle Liste36"/>
    <w:uiPriority w:val="99"/>
    <w:rsid w:val="00547D14"/>
    <w:pPr>
      <w:numPr>
        <w:numId w:val="52"/>
      </w:numPr>
    </w:pPr>
  </w:style>
  <w:style w:type="numbering" w:customStyle="1" w:styleId="AktuelleListe37">
    <w:name w:val="Aktuelle Liste37"/>
    <w:uiPriority w:val="99"/>
    <w:rsid w:val="00547D14"/>
    <w:pPr>
      <w:numPr>
        <w:numId w:val="54"/>
      </w:numPr>
    </w:pPr>
  </w:style>
  <w:style w:type="numbering" w:customStyle="1" w:styleId="AktuelleListe38">
    <w:name w:val="Aktuelle Liste38"/>
    <w:uiPriority w:val="99"/>
    <w:rsid w:val="00547D14"/>
    <w:pPr>
      <w:numPr>
        <w:numId w:val="55"/>
      </w:numPr>
    </w:pPr>
  </w:style>
  <w:style w:type="numbering" w:customStyle="1" w:styleId="AktuelleListe39">
    <w:name w:val="Aktuelle Liste39"/>
    <w:uiPriority w:val="99"/>
    <w:rsid w:val="00547D14"/>
    <w:pPr>
      <w:numPr>
        <w:numId w:val="56"/>
      </w:numPr>
    </w:pPr>
  </w:style>
  <w:style w:type="paragraph" w:customStyle="1" w:styleId="WTDBMultipleChoice">
    <w:name w:val="WTDB Multiple Choice"/>
    <w:basedOn w:val="Standard"/>
    <w:qFormat/>
    <w:rsid w:val="00C13B6A"/>
    <w:pPr>
      <w:spacing w:after="45"/>
    </w:pPr>
  </w:style>
  <w:style w:type="numbering" w:customStyle="1" w:styleId="AktuelleListe40">
    <w:name w:val="Aktuelle Liste40"/>
    <w:uiPriority w:val="99"/>
    <w:rsid w:val="00CB535E"/>
    <w:pPr>
      <w:numPr>
        <w:numId w:val="57"/>
      </w:numPr>
    </w:pPr>
  </w:style>
  <w:style w:type="character" w:customStyle="1" w:styleId="NormalerFlietext">
    <w:name w:val="Normaler Fließtext"/>
    <w:basedOn w:val="WTDBSchreiblinie"/>
    <w:uiPriority w:val="1"/>
    <w:qFormat/>
    <w:rsid w:val="00574038"/>
    <w:rPr>
      <w:rFonts w:ascii="Georgia" w:hAnsi="Georgia"/>
      <w:b w:val="0"/>
      <w:bCs/>
      <w:i w:val="0"/>
      <w:color w:val="000000" w:themeColor="text1"/>
      <w:w w:val="100"/>
      <w:sz w:val="17"/>
      <w:szCs w:val="24"/>
    </w:rPr>
  </w:style>
  <w:style w:type="paragraph" w:customStyle="1" w:styleId="Brieftexte">
    <w:name w:val="Brieftexte"/>
    <w:qFormat/>
    <w:rsid w:val="00043163"/>
    <w:pPr>
      <w:spacing w:line="280" w:lineRule="exact"/>
    </w:pPr>
    <w:rPr>
      <w:rFonts w:ascii="Comic Sans MS" w:hAnsi="Comic Sans MS" w:cs="Times New Roman (Textkörper CS)"/>
      <w:color w:val="003770"/>
      <w:spacing w:val="4"/>
      <w:sz w:val="14"/>
      <w:szCs w:val="24"/>
      <w:lang w:eastAsia="en-US"/>
    </w:rPr>
  </w:style>
  <w:style w:type="paragraph" w:customStyle="1" w:styleId="WTDB2026Aufzhlung12pt">
    <w:name w:val="WTDB 2026 Aufzählung 12 pt"/>
    <w:qFormat/>
    <w:rsid w:val="0089252E"/>
    <w:pPr>
      <w:numPr>
        <w:numId w:val="62"/>
      </w:numPr>
      <w:spacing w:before="120" w:after="120"/>
      <w:ind w:left="284" w:hanging="284"/>
    </w:pPr>
    <w:rPr>
      <w:rFonts w:ascii="Georgia" w:hAnsi="Georgia" w:cs="Times New Roman (Textkörper CS)"/>
      <w:color w:val="003770"/>
      <w:spacing w:val="4"/>
      <w:sz w:val="24"/>
      <w:szCs w:val="24"/>
      <w:lang w:eastAsia="en-US"/>
    </w:rPr>
  </w:style>
  <w:style w:type="paragraph" w:customStyle="1" w:styleId="WTDBSchreiblinielinksbndig">
    <w:name w:val="WTDB Schreiblinie linksbündig"/>
    <w:basedOn w:val="WTDBSchreiblinien"/>
    <w:qFormat/>
    <w:rsid w:val="0089252E"/>
    <w:pPr>
      <w:jc w:val="left"/>
    </w:pPr>
    <w:rPr>
      <w:spacing w:val="-80"/>
    </w:rPr>
  </w:style>
  <w:style w:type="numbering" w:customStyle="1" w:styleId="AktuelleListe41">
    <w:name w:val="Aktuelle Liste41"/>
    <w:uiPriority w:val="99"/>
    <w:rsid w:val="006E4B0B"/>
    <w:pPr>
      <w:numPr>
        <w:numId w:val="65"/>
      </w:numPr>
    </w:pPr>
  </w:style>
  <w:style w:type="numbering" w:customStyle="1" w:styleId="AktuelleListe42">
    <w:name w:val="Aktuelle Liste42"/>
    <w:uiPriority w:val="99"/>
    <w:rsid w:val="006E4B0B"/>
    <w:pPr>
      <w:numPr>
        <w:numId w:val="66"/>
      </w:numPr>
    </w:pPr>
  </w:style>
  <w:style w:type="character" w:styleId="BesuchterLink">
    <w:name w:val="FollowedHyperlink"/>
    <w:basedOn w:val="Absatz-Standardschriftart"/>
    <w:uiPriority w:val="99"/>
    <w:semiHidden/>
    <w:unhideWhenUsed/>
    <w:rsid w:val="006E4B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2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jpeg"/><Relationship Id="rId47" Type="http://schemas.openxmlformats.org/officeDocument/2006/relationships/image" Target="media/image44.png"/><Relationship Id="rId63" Type="http://schemas.openxmlformats.org/officeDocument/2006/relationships/image" Target="media/image65.svg"/><Relationship Id="rId68" Type="http://schemas.openxmlformats.org/officeDocument/2006/relationships/image" Target="media/image70.png"/><Relationship Id="rId84" Type="http://schemas.openxmlformats.org/officeDocument/2006/relationships/image" Target="media/image86.svg"/><Relationship Id="rId89" Type="http://schemas.openxmlformats.org/officeDocument/2006/relationships/image" Target="media/image91.png"/><Relationship Id="rId2" Type="http://schemas.openxmlformats.org/officeDocument/2006/relationships/numbering" Target="numbering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07" Type="http://schemas.openxmlformats.org/officeDocument/2006/relationships/image" Target="media/image109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svg"/><Relationship Id="rId45" Type="http://schemas.openxmlformats.org/officeDocument/2006/relationships/image" Target="media/image42.png"/><Relationship Id="rId53" Type="http://schemas.openxmlformats.org/officeDocument/2006/relationships/image" Target="media/image55.png"/><Relationship Id="rId58" Type="http://schemas.openxmlformats.org/officeDocument/2006/relationships/image" Target="media/image60.png"/><Relationship Id="rId66" Type="http://schemas.openxmlformats.org/officeDocument/2006/relationships/image" Target="media/image68.png"/><Relationship Id="rId74" Type="http://schemas.openxmlformats.org/officeDocument/2006/relationships/image" Target="media/image76.png"/><Relationship Id="rId79" Type="http://schemas.openxmlformats.org/officeDocument/2006/relationships/image" Target="media/image81.png"/><Relationship Id="rId87" Type="http://schemas.openxmlformats.org/officeDocument/2006/relationships/image" Target="media/image89.png"/><Relationship Id="rId102" Type="http://schemas.openxmlformats.org/officeDocument/2006/relationships/image" Target="media/image104.png"/><Relationship Id="rId5" Type="http://schemas.openxmlformats.org/officeDocument/2006/relationships/webSettings" Target="webSettings.xml"/><Relationship Id="rId61" Type="http://schemas.openxmlformats.org/officeDocument/2006/relationships/image" Target="media/image63.svg"/><Relationship Id="rId82" Type="http://schemas.openxmlformats.org/officeDocument/2006/relationships/image" Target="media/image84.svg"/><Relationship Id="rId90" Type="http://schemas.openxmlformats.org/officeDocument/2006/relationships/image" Target="media/image92.svg"/><Relationship Id="rId95" Type="http://schemas.openxmlformats.org/officeDocument/2006/relationships/image" Target="media/image97.sv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svg"/><Relationship Id="rId35" Type="http://schemas.openxmlformats.org/officeDocument/2006/relationships/image" Target="media/image32.svg"/><Relationship Id="rId43" Type="http://schemas.openxmlformats.org/officeDocument/2006/relationships/image" Target="media/image40.png"/><Relationship Id="rId48" Type="http://schemas.openxmlformats.org/officeDocument/2006/relationships/image" Target="media/image45.svg"/><Relationship Id="rId56" Type="http://schemas.openxmlformats.org/officeDocument/2006/relationships/image" Target="media/image58.svg"/><Relationship Id="rId64" Type="http://schemas.openxmlformats.org/officeDocument/2006/relationships/image" Target="media/image66.png"/><Relationship Id="rId69" Type="http://schemas.openxmlformats.org/officeDocument/2006/relationships/image" Target="media/image71.png"/><Relationship Id="rId77" Type="http://schemas.openxmlformats.org/officeDocument/2006/relationships/image" Target="media/image79.png"/><Relationship Id="rId100" Type="http://schemas.openxmlformats.org/officeDocument/2006/relationships/image" Target="media/image102.png"/><Relationship Id="rId105" Type="http://schemas.openxmlformats.org/officeDocument/2006/relationships/image" Target="media/image107.png"/><Relationship Id="rId8" Type="http://schemas.openxmlformats.org/officeDocument/2006/relationships/image" Target="media/image5.png"/><Relationship Id="rId51" Type="http://schemas.openxmlformats.org/officeDocument/2006/relationships/image" Target="media/image53.png"/><Relationship Id="rId72" Type="http://schemas.openxmlformats.org/officeDocument/2006/relationships/image" Target="media/image74.png"/><Relationship Id="rId80" Type="http://schemas.openxmlformats.org/officeDocument/2006/relationships/image" Target="media/image82.svg"/><Relationship Id="rId85" Type="http://schemas.openxmlformats.org/officeDocument/2006/relationships/image" Target="media/image87.png"/><Relationship Id="rId93" Type="http://schemas.openxmlformats.org/officeDocument/2006/relationships/image" Target="media/image95.png"/><Relationship Id="rId98" Type="http://schemas.openxmlformats.org/officeDocument/2006/relationships/image" Target="media/image100.png"/><Relationship Id="rId3" Type="http://schemas.openxmlformats.org/officeDocument/2006/relationships/styles" Target="style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svg"/><Relationship Id="rId38" Type="http://schemas.openxmlformats.org/officeDocument/2006/relationships/image" Target="media/image35.svg"/><Relationship Id="rId46" Type="http://schemas.openxmlformats.org/officeDocument/2006/relationships/image" Target="media/image43.svg"/><Relationship Id="rId59" Type="http://schemas.openxmlformats.org/officeDocument/2006/relationships/image" Target="media/image61.svg"/><Relationship Id="rId67" Type="http://schemas.openxmlformats.org/officeDocument/2006/relationships/image" Target="media/image69.png"/><Relationship Id="rId103" Type="http://schemas.openxmlformats.org/officeDocument/2006/relationships/image" Target="media/image105.svg"/><Relationship Id="rId108" Type="http://schemas.openxmlformats.org/officeDocument/2006/relationships/fontTable" Target="fontTable.xml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6.svg"/><Relationship Id="rId62" Type="http://schemas.openxmlformats.org/officeDocument/2006/relationships/image" Target="media/image64.png"/><Relationship Id="rId70" Type="http://schemas.openxmlformats.org/officeDocument/2006/relationships/image" Target="media/image72.svg"/><Relationship Id="rId75" Type="http://schemas.openxmlformats.org/officeDocument/2006/relationships/image" Target="media/image77.svg"/><Relationship Id="rId83" Type="http://schemas.openxmlformats.org/officeDocument/2006/relationships/image" Target="media/image85.png"/><Relationship Id="rId88" Type="http://schemas.openxmlformats.org/officeDocument/2006/relationships/image" Target="media/image90.png"/><Relationship Id="rId91" Type="http://schemas.openxmlformats.org/officeDocument/2006/relationships/image" Target="media/image93.png"/><Relationship Id="rId96" Type="http://schemas.openxmlformats.org/officeDocument/2006/relationships/image" Target="media/image9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12.sv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header" Target="header1.xml"/><Relationship Id="rId57" Type="http://schemas.openxmlformats.org/officeDocument/2006/relationships/image" Target="media/image59.jpeg"/><Relationship Id="rId106" Type="http://schemas.openxmlformats.org/officeDocument/2006/relationships/image" Target="media/image108.sv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svg"/><Relationship Id="rId52" Type="http://schemas.openxmlformats.org/officeDocument/2006/relationships/image" Target="media/image54.svg"/><Relationship Id="rId60" Type="http://schemas.openxmlformats.org/officeDocument/2006/relationships/image" Target="media/image62.png"/><Relationship Id="rId65" Type="http://schemas.openxmlformats.org/officeDocument/2006/relationships/image" Target="media/image67.svg"/><Relationship Id="rId73" Type="http://schemas.openxmlformats.org/officeDocument/2006/relationships/image" Target="media/image75.svg"/><Relationship Id="rId78" Type="http://schemas.openxmlformats.org/officeDocument/2006/relationships/image" Target="media/image80.svg"/><Relationship Id="rId81" Type="http://schemas.openxmlformats.org/officeDocument/2006/relationships/image" Target="media/image83.png"/><Relationship Id="rId86" Type="http://schemas.openxmlformats.org/officeDocument/2006/relationships/image" Target="media/image88.svg"/><Relationship Id="rId94" Type="http://schemas.openxmlformats.org/officeDocument/2006/relationships/image" Target="media/image96.png"/><Relationship Id="rId99" Type="http://schemas.openxmlformats.org/officeDocument/2006/relationships/image" Target="media/image101.svg"/><Relationship Id="rId101" Type="http://schemas.openxmlformats.org/officeDocument/2006/relationships/image" Target="media/image103.jpeg"/><Relationship Id="rId4" Type="http://schemas.openxmlformats.org/officeDocument/2006/relationships/settings" Target="settings.xml"/><Relationship Id="rId9" Type="http://schemas.openxmlformats.org/officeDocument/2006/relationships/image" Target="media/image6.sv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theme" Target="theme/theme1.xml"/><Relationship Id="rId34" Type="http://schemas.openxmlformats.org/officeDocument/2006/relationships/image" Target="media/image31.png"/><Relationship Id="rId50" Type="http://schemas.openxmlformats.org/officeDocument/2006/relationships/footer" Target="footer1.xml"/><Relationship Id="rId55" Type="http://schemas.openxmlformats.org/officeDocument/2006/relationships/image" Target="media/image57.png"/><Relationship Id="rId76" Type="http://schemas.openxmlformats.org/officeDocument/2006/relationships/image" Target="media/image78.png"/><Relationship Id="rId97" Type="http://schemas.openxmlformats.org/officeDocument/2006/relationships/image" Target="media/image99.png"/><Relationship Id="rId104" Type="http://schemas.openxmlformats.org/officeDocument/2006/relationships/image" Target="media/image106.png"/><Relationship Id="rId7" Type="http://schemas.openxmlformats.org/officeDocument/2006/relationships/endnotes" Target="endnotes.xml"/><Relationship Id="rId71" Type="http://schemas.openxmlformats.org/officeDocument/2006/relationships/image" Target="media/image73.png"/><Relationship Id="rId92" Type="http://schemas.openxmlformats.org/officeDocument/2006/relationships/image" Target="media/image94.sv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2.svg"/><Relationship Id="rId1" Type="http://schemas.openxmlformats.org/officeDocument/2006/relationships/image" Target="media/image5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8.png"/><Relationship Id="rId2" Type="http://schemas.openxmlformats.org/officeDocument/2006/relationships/image" Target="media/image47.svg"/><Relationship Id="rId1" Type="http://schemas.openxmlformats.org/officeDocument/2006/relationships/image" Target="media/image46.png"/><Relationship Id="rId5" Type="http://schemas.openxmlformats.org/officeDocument/2006/relationships/image" Target="media/image50.svg"/><Relationship Id="rId4" Type="http://schemas.openxmlformats.org/officeDocument/2006/relationships/image" Target="media/image4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1AB034-FE0A-FC4E-928F-50612E4C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Unterrichtsmaterial WTB 2026 bearbeitbares Word Vorlage</Template>
  <TotalTime>0</TotalTime>
  <Pages>9</Pages>
  <Words>1577</Words>
  <Characters>9941</Characters>
  <Application>Microsoft Office Word</Application>
  <DocSecurity>0</DocSecurity>
  <Lines>82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WTDB Arbeitsblätter 2023</vt:lpstr>
    </vt:vector>
  </TitlesOfParts>
  <Manager>Sabrina Holitzner</Manager>
  <Company>Stiftung Lesen</Company>
  <LinksUpToDate>false</LinksUpToDate>
  <CharactersWithSpaces>11496</CharactersWithSpaces>
  <SharedDoc>false</SharedDoc>
  <HyperlinkBase>www.stiftunglesen.de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WTB Unterrichtsmaterial Word 2026</dc:title>
  <dc:subject/>
  <dc:creator>Sabrina Holitzner</dc:creator>
  <cp:keywords>Word editierbar – Welttag des Buches 2024</cp:keywords>
  <dc:description/>
  <cp:lastModifiedBy>Sabrina Holitzner</cp:lastModifiedBy>
  <cp:revision>1</cp:revision>
  <cp:lastPrinted>2026-03-19T20:34:00Z</cp:lastPrinted>
  <dcterms:created xsi:type="dcterms:W3CDTF">2026-04-09T10:48:00Z</dcterms:created>
  <dcterms:modified xsi:type="dcterms:W3CDTF">2026-04-09T10:51:00Z</dcterms:modified>
  <cp:category/>
</cp:coreProperties>
</file>